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850" w:type="dxa"/>
        <w:tblLayout w:type="fixed"/>
        <w:tblLook w:val="0000" w:firstRow="0" w:lastRow="0" w:firstColumn="0" w:lastColumn="0" w:noHBand="0" w:noVBand="0"/>
      </w:tblPr>
      <w:tblGrid>
        <w:gridCol w:w="160"/>
        <w:gridCol w:w="5936"/>
        <w:gridCol w:w="992"/>
        <w:gridCol w:w="283"/>
        <w:gridCol w:w="305"/>
        <w:gridCol w:w="276"/>
        <w:gridCol w:w="75"/>
        <w:gridCol w:w="276"/>
        <w:gridCol w:w="1478"/>
        <w:gridCol w:w="69"/>
      </w:tblGrid>
      <w:tr w:rsidR="00E7191D" w:rsidRPr="00796720" w14:paraId="684D0160" w14:textId="77777777" w:rsidTr="004318B5">
        <w:trPr>
          <w:gridBefore w:val="1"/>
          <w:wBefore w:w="160" w:type="dxa"/>
          <w:cantSplit/>
          <w:trHeight w:hRule="exact" w:val="1200"/>
        </w:trPr>
        <w:tc>
          <w:tcPr>
            <w:tcW w:w="5936" w:type="dxa"/>
          </w:tcPr>
          <w:p w14:paraId="4C592397" w14:textId="77777777" w:rsidR="00E7191D" w:rsidRPr="00796720" w:rsidRDefault="005E6618">
            <w:pPr>
              <w:pStyle w:val="GFLogoBottom"/>
              <w:rPr>
                <w:rFonts w:ascii="Calibri" w:hAnsi="Calibri" w:cs="Calibri"/>
                <w:b w:val="0"/>
                <w:sz w:val="24"/>
                <w:szCs w:val="24"/>
              </w:rPr>
            </w:pPr>
            <w:r w:rsidRPr="00796720">
              <w:rPr>
                <w:rFonts w:ascii="Calibri" w:hAnsi="Calibri" w:cs="Calibri"/>
                <w:noProof/>
                <w:sz w:val="24"/>
                <w:szCs w:val="24"/>
              </w:rPr>
              <w:drawing>
                <wp:inline distT="0" distB="0" distL="0" distR="0" wp14:anchorId="656434BD" wp14:editId="56C28F5F">
                  <wp:extent cx="2444750" cy="628015"/>
                  <wp:effectExtent l="0" t="0" r="0" b="0"/>
                  <wp:docPr id="1" name="Picture 1" descr="Australian Government crest, Department of Veterans' Affairs brand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ustralian Government crest, Department of Veterans' Affairs brand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4750" cy="62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54" w:type="dxa"/>
            <w:gridSpan w:val="8"/>
            <w:vAlign w:val="center"/>
          </w:tcPr>
          <w:p w14:paraId="12B747CD" w14:textId="77777777" w:rsidR="00E7191D" w:rsidRPr="007B31D0" w:rsidRDefault="00C858E4" w:rsidP="004E0122">
            <w:pPr>
              <w:pStyle w:val="GFFormName"/>
              <w:rPr>
                <w:rFonts w:ascii="Calibri" w:hAnsi="Calibri" w:cs="Calibri"/>
                <w:szCs w:val="24"/>
              </w:rPr>
            </w:pPr>
            <w:r>
              <w:rPr>
                <w:rFonts w:ascii="Calibri" w:hAnsi="Calibri" w:cs="Calibri"/>
                <w:szCs w:val="24"/>
              </w:rPr>
              <w:t>Cranial Nerves</w:t>
            </w:r>
          </w:p>
          <w:p w14:paraId="1C4A4530" w14:textId="77777777" w:rsidR="00E7191D" w:rsidRPr="00796720" w:rsidRDefault="007B31D0" w:rsidP="009E27F5">
            <w:pPr>
              <w:pStyle w:val="GFMIA"/>
              <w:rPr>
                <w:rFonts w:ascii="Calibri" w:hAnsi="Calibri" w:cs="Calibri"/>
                <w:szCs w:val="24"/>
              </w:rPr>
            </w:pPr>
            <w:r>
              <w:rPr>
                <w:rFonts w:ascii="Calibri" w:hAnsi="Calibri" w:cs="Calibri"/>
                <w:szCs w:val="24"/>
              </w:rPr>
              <w:t xml:space="preserve">Medical </w:t>
            </w:r>
            <w:r w:rsidR="006F551C">
              <w:rPr>
                <w:rFonts w:ascii="Calibri" w:hAnsi="Calibri" w:cs="Calibri"/>
                <w:szCs w:val="24"/>
              </w:rPr>
              <w:t>I</w:t>
            </w:r>
            <w:r>
              <w:rPr>
                <w:rFonts w:ascii="Calibri" w:hAnsi="Calibri" w:cs="Calibri"/>
                <w:szCs w:val="24"/>
              </w:rPr>
              <w:t xml:space="preserve">mpairment </w:t>
            </w:r>
            <w:r w:rsidR="006F551C">
              <w:rPr>
                <w:rFonts w:ascii="Calibri" w:hAnsi="Calibri" w:cs="Calibri"/>
                <w:szCs w:val="24"/>
              </w:rPr>
              <w:t>A</w:t>
            </w:r>
            <w:r w:rsidR="00E7191D" w:rsidRPr="00796720">
              <w:rPr>
                <w:rFonts w:ascii="Calibri" w:hAnsi="Calibri" w:cs="Calibri"/>
                <w:szCs w:val="24"/>
              </w:rPr>
              <w:t>ssessment</w:t>
            </w:r>
          </w:p>
        </w:tc>
      </w:tr>
      <w:tr w:rsidR="007B31D0" w:rsidRPr="005D03A1" w14:paraId="21FD0E07" w14:textId="77777777" w:rsidTr="004318B5">
        <w:trPr>
          <w:gridAfter w:val="1"/>
          <w:wAfter w:w="69" w:type="dxa"/>
          <w:cantSplit/>
        </w:trPr>
        <w:tc>
          <w:tcPr>
            <w:tcW w:w="7676" w:type="dxa"/>
            <w:gridSpan w:val="5"/>
          </w:tcPr>
          <w:p w14:paraId="6D3AAFE4" w14:textId="77777777" w:rsidR="007B31D0" w:rsidRPr="005D03A1" w:rsidRDefault="007B31D0" w:rsidP="006C45BD">
            <w:pPr>
              <w:pStyle w:val="GFDisabPrompt"/>
              <w:rPr>
                <w:rFonts w:asciiTheme="minorHAnsi" w:hAnsiTheme="minorHAnsi" w:cstheme="minorHAnsi"/>
                <w:sz w:val="12"/>
                <w:szCs w:val="24"/>
              </w:rPr>
            </w:pPr>
          </w:p>
          <w:p w14:paraId="7F7AACDE" w14:textId="77777777" w:rsidR="007B31D0" w:rsidRPr="005D03A1" w:rsidRDefault="007B31D0" w:rsidP="006C45BD">
            <w:pPr>
              <w:pStyle w:val="GFDisabPrompt"/>
              <w:rPr>
                <w:rFonts w:asciiTheme="minorHAnsi" w:hAnsiTheme="minorHAnsi" w:cstheme="minorHAnsi"/>
                <w:sz w:val="24"/>
                <w:szCs w:val="24"/>
              </w:rPr>
            </w:pPr>
            <w:r w:rsidRPr="005D03A1">
              <w:rPr>
                <w:rFonts w:asciiTheme="minorHAnsi" w:hAnsiTheme="minorHAnsi" w:cstheme="minorHAnsi"/>
                <w:sz w:val="24"/>
                <w:szCs w:val="24"/>
              </w:rPr>
              <w:t>Veteran</w:t>
            </w:r>
          </w:p>
        </w:tc>
        <w:tc>
          <w:tcPr>
            <w:tcW w:w="276" w:type="dxa"/>
          </w:tcPr>
          <w:p w14:paraId="2046C859" w14:textId="77777777" w:rsidR="007B31D0" w:rsidRPr="005D03A1" w:rsidRDefault="007B31D0" w:rsidP="006C45BD">
            <w:pPr>
              <w:rPr>
                <w:rFonts w:asciiTheme="minorHAnsi" w:hAnsiTheme="minorHAnsi" w:cstheme="minorHAnsi"/>
                <w:sz w:val="18"/>
                <w:szCs w:val="24"/>
              </w:rPr>
            </w:pPr>
          </w:p>
        </w:tc>
        <w:tc>
          <w:tcPr>
            <w:tcW w:w="1829" w:type="dxa"/>
            <w:gridSpan w:val="3"/>
          </w:tcPr>
          <w:p w14:paraId="5680B002" w14:textId="77777777" w:rsidR="007B31D0" w:rsidRPr="005D03A1" w:rsidRDefault="007B31D0" w:rsidP="006C45BD">
            <w:pPr>
              <w:pStyle w:val="GFDisabPrompt"/>
              <w:rPr>
                <w:rFonts w:asciiTheme="minorHAnsi" w:hAnsiTheme="minorHAnsi" w:cstheme="minorHAnsi"/>
                <w:sz w:val="12"/>
                <w:szCs w:val="24"/>
              </w:rPr>
            </w:pPr>
          </w:p>
          <w:p w14:paraId="21ED26FA" w14:textId="77777777" w:rsidR="007B31D0" w:rsidRPr="005D03A1" w:rsidRDefault="007B31D0" w:rsidP="006C45BD">
            <w:pPr>
              <w:pStyle w:val="GFDisabPrompt"/>
              <w:rPr>
                <w:rFonts w:asciiTheme="minorHAnsi" w:hAnsiTheme="minorHAnsi" w:cstheme="minorHAnsi"/>
                <w:sz w:val="24"/>
                <w:szCs w:val="24"/>
              </w:rPr>
            </w:pPr>
            <w:r w:rsidRPr="005D03A1">
              <w:rPr>
                <w:rFonts w:asciiTheme="minorHAnsi" w:hAnsiTheme="minorHAnsi" w:cstheme="minorHAnsi"/>
                <w:sz w:val="24"/>
                <w:szCs w:val="24"/>
              </w:rPr>
              <w:t>UIN</w:t>
            </w:r>
          </w:p>
        </w:tc>
      </w:tr>
      <w:tr w:rsidR="007F0D4A" w:rsidRPr="005D03A1" w14:paraId="797591E6" w14:textId="77777777" w:rsidTr="004318B5">
        <w:trPr>
          <w:gridAfter w:val="1"/>
          <w:wAfter w:w="69" w:type="dxa"/>
          <w:cantSplit/>
          <w:trHeight w:val="454"/>
        </w:trPr>
        <w:tc>
          <w:tcPr>
            <w:tcW w:w="70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0FE7C8" w14:textId="35829835" w:rsidR="007F0D4A" w:rsidRPr="00C05463" w:rsidRDefault="007F0D4A" w:rsidP="005503A6">
            <w:pPr>
              <w:pStyle w:val="GFSurnameCaption"/>
              <w:jc w:val="left"/>
              <w:rPr>
                <w:rFonts w:asciiTheme="minorHAnsi" w:hAnsiTheme="minorHAnsi" w:cstheme="minorHAnsi"/>
                <w:b w:val="0"/>
                <w:color w:val="FF0000"/>
                <w:sz w:val="24"/>
                <w:szCs w:val="24"/>
              </w:rPr>
            </w:pPr>
          </w:p>
        </w:tc>
        <w:tc>
          <w:tcPr>
            <w:tcW w:w="283" w:type="dxa"/>
          </w:tcPr>
          <w:p w14:paraId="713B90D6" w14:textId="77777777" w:rsidR="007F0D4A" w:rsidRPr="005D03A1" w:rsidRDefault="007F0D4A" w:rsidP="005503A6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4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304FE4" w14:textId="238B63DB" w:rsidR="007F0D4A" w:rsidRPr="00C05463" w:rsidRDefault="007F0D4A" w:rsidP="005503A6">
            <w:pPr>
              <w:pStyle w:val="GFFileNum"/>
              <w:ind w:right="-104"/>
              <w:jc w:val="left"/>
              <w:rPr>
                <w:rFonts w:asciiTheme="minorHAnsi" w:hAnsiTheme="minorHAnsi" w:cstheme="minorHAnsi"/>
                <w:b w:val="0"/>
                <w:color w:val="FF0000"/>
                <w:sz w:val="24"/>
                <w:szCs w:val="24"/>
              </w:rPr>
            </w:pPr>
          </w:p>
        </w:tc>
      </w:tr>
      <w:tr w:rsidR="007B31D0" w:rsidRPr="005D03A1" w14:paraId="4919E01C" w14:textId="77777777" w:rsidTr="004318B5">
        <w:trPr>
          <w:gridAfter w:val="1"/>
          <w:wAfter w:w="69" w:type="dxa"/>
          <w:cantSplit/>
        </w:trPr>
        <w:tc>
          <w:tcPr>
            <w:tcW w:w="7676" w:type="dxa"/>
            <w:gridSpan w:val="5"/>
          </w:tcPr>
          <w:p w14:paraId="2E6B2DF9" w14:textId="77777777" w:rsidR="007B31D0" w:rsidRPr="005D03A1" w:rsidRDefault="007B31D0" w:rsidP="00C26895">
            <w:pPr>
              <w:rPr>
                <w:rFonts w:asciiTheme="minorHAnsi" w:hAnsiTheme="minorHAnsi" w:cstheme="minorHAnsi"/>
                <w:sz w:val="8"/>
                <w:szCs w:val="24"/>
              </w:rPr>
            </w:pPr>
          </w:p>
        </w:tc>
        <w:tc>
          <w:tcPr>
            <w:tcW w:w="276" w:type="dxa"/>
          </w:tcPr>
          <w:p w14:paraId="60CF8864" w14:textId="77777777" w:rsidR="007B31D0" w:rsidRPr="005D03A1" w:rsidRDefault="007B31D0" w:rsidP="00C26895">
            <w:pPr>
              <w:rPr>
                <w:rFonts w:asciiTheme="minorHAnsi" w:hAnsiTheme="minorHAnsi" w:cstheme="minorHAnsi"/>
                <w:sz w:val="8"/>
                <w:szCs w:val="24"/>
              </w:rPr>
            </w:pPr>
          </w:p>
        </w:tc>
        <w:tc>
          <w:tcPr>
            <w:tcW w:w="1829" w:type="dxa"/>
            <w:gridSpan w:val="3"/>
          </w:tcPr>
          <w:p w14:paraId="14B0437D" w14:textId="77777777" w:rsidR="007B31D0" w:rsidRPr="005D03A1" w:rsidRDefault="007B31D0" w:rsidP="00C26895">
            <w:pPr>
              <w:rPr>
                <w:rFonts w:asciiTheme="minorHAnsi" w:hAnsiTheme="minorHAnsi" w:cstheme="minorHAnsi"/>
                <w:sz w:val="8"/>
                <w:szCs w:val="24"/>
              </w:rPr>
            </w:pPr>
          </w:p>
        </w:tc>
      </w:tr>
      <w:tr w:rsidR="007F0D4A" w:rsidRPr="005D03A1" w14:paraId="19CB48D7" w14:textId="77777777" w:rsidTr="004318B5">
        <w:trPr>
          <w:gridAfter w:val="1"/>
          <w:wAfter w:w="69" w:type="dxa"/>
          <w:cantSplit/>
          <w:trHeight w:val="454"/>
        </w:trPr>
        <w:tc>
          <w:tcPr>
            <w:tcW w:w="978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B779E0" w14:textId="6E160650" w:rsidR="007F0D4A" w:rsidRPr="005D03A1" w:rsidRDefault="007F0D4A" w:rsidP="005503A6">
            <w:pPr>
              <w:pStyle w:val="GFDisabPrompt"/>
              <w:rPr>
                <w:rFonts w:asciiTheme="minorHAnsi" w:hAnsiTheme="minorHAnsi" w:cstheme="minorHAnsi"/>
                <w:sz w:val="24"/>
                <w:szCs w:val="24"/>
              </w:rPr>
            </w:pPr>
            <w:r w:rsidRPr="005D03A1">
              <w:rPr>
                <w:rFonts w:asciiTheme="minorHAnsi" w:hAnsiTheme="minorHAnsi" w:cstheme="minorHAnsi"/>
                <w:sz w:val="24"/>
                <w:szCs w:val="24"/>
              </w:rPr>
              <w:t>Please assess the following conditions:</w:t>
            </w:r>
            <w:r w:rsidR="003852C5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 xml:space="preserve"> </w:t>
            </w:r>
          </w:p>
        </w:tc>
      </w:tr>
      <w:tr w:rsidR="00E7191D" w:rsidRPr="005D03A1" w14:paraId="58A5FFB0" w14:textId="77777777" w:rsidTr="004318B5">
        <w:trPr>
          <w:gridBefore w:val="1"/>
          <w:wBefore w:w="160" w:type="dxa"/>
          <w:cantSplit/>
        </w:trPr>
        <w:tc>
          <w:tcPr>
            <w:tcW w:w="7867" w:type="dxa"/>
            <w:gridSpan w:val="6"/>
          </w:tcPr>
          <w:p w14:paraId="26B61801" w14:textId="77777777" w:rsidR="00E7191D" w:rsidRPr="005D03A1" w:rsidRDefault="00E7191D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76" w:type="dxa"/>
          </w:tcPr>
          <w:p w14:paraId="32C3B0AC" w14:textId="77777777" w:rsidR="00E7191D" w:rsidRPr="005D03A1" w:rsidRDefault="00E7191D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47" w:type="dxa"/>
            <w:gridSpan w:val="2"/>
          </w:tcPr>
          <w:p w14:paraId="185D9190" w14:textId="77777777" w:rsidR="00E7191D" w:rsidRPr="005D03A1" w:rsidRDefault="00E7191D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734EF83C" w14:textId="77777777" w:rsidR="00C11279" w:rsidRDefault="003B63FF" w:rsidP="00D03307">
      <w:pPr>
        <w:pStyle w:val="ListParagraph"/>
        <w:numPr>
          <w:ilvl w:val="0"/>
          <w:numId w:val="11"/>
        </w:numPr>
        <w:spacing w:before="100" w:beforeAutospacing="1"/>
        <w:ind w:left="357" w:right="-142" w:hanging="357"/>
        <w:rPr>
          <w:rFonts w:asciiTheme="minorHAnsi" w:hAnsiTheme="minorHAnsi" w:cstheme="minorHAnsi"/>
        </w:rPr>
      </w:pPr>
      <w:r w:rsidRPr="00D03307">
        <w:rPr>
          <w:rFonts w:asciiTheme="minorHAnsi" w:hAnsiTheme="minorHAnsi" w:cstheme="minorHAnsi"/>
        </w:rPr>
        <w:t xml:space="preserve">Please </w:t>
      </w:r>
      <w:r w:rsidR="00C11279" w:rsidRPr="00D03307">
        <w:rPr>
          <w:rFonts w:asciiTheme="minorHAnsi" w:hAnsiTheme="minorHAnsi" w:cstheme="minorHAnsi"/>
        </w:rPr>
        <w:t xml:space="preserve">select the most accurate description of any difficulty with </w:t>
      </w:r>
      <w:r w:rsidR="00C11279" w:rsidRPr="00153CA2">
        <w:rPr>
          <w:rFonts w:asciiTheme="minorHAnsi" w:hAnsiTheme="minorHAnsi" w:cstheme="minorHAnsi"/>
          <w:b/>
        </w:rPr>
        <w:t>smell</w:t>
      </w:r>
      <w:r w:rsidR="00C11279" w:rsidRPr="00D03307">
        <w:rPr>
          <w:rFonts w:asciiTheme="minorHAnsi" w:hAnsiTheme="minorHAnsi" w:cstheme="minorHAnsi"/>
        </w:rPr>
        <w:t>.</w:t>
      </w:r>
    </w:p>
    <w:tbl>
      <w:tblPr>
        <w:tblStyle w:val="TableGrid"/>
        <w:tblW w:w="9779" w:type="dxa"/>
        <w:tblInd w:w="-5" w:type="dxa"/>
        <w:tblLook w:val="04A0" w:firstRow="1" w:lastRow="0" w:firstColumn="1" w:lastColumn="0" w:noHBand="0" w:noVBand="1"/>
      </w:tblPr>
      <w:tblGrid>
        <w:gridCol w:w="8362"/>
        <w:gridCol w:w="1417"/>
      </w:tblGrid>
      <w:tr w:rsidR="00E21292" w:rsidRPr="007C313D" w14:paraId="40DB6099" w14:textId="77777777" w:rsidTr="00730D39">
        <w:trPr>
          <w:trHeight w:val="454"/>
          <w:tblHeader/>
        </w:trPr>
        <w:tc>
          <w:tcPr>
            <w:tcW w:w="8362" w:type="dxa"/>
            <w:shd w:val="clear" w:color="auto" w:fill="D9D9D9" w:themeFill="background1" w:themeFillShade="D9"/>
            <w:vAlign w:val="center"/>
          </w:tcPr>
          <w:p w14:paraId="37961088" w14:textId="77777777" w:rsidR="00E21292" w:rsidRPr="007C313D" w:rsidRDefault="00E21292" w:rsidP="00E21292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304F944" w14:textId="77777777" w:rsidR="00E21292" w:rsidRPr="007C313D" w:rsidRDefault="00E21292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>
              <w:rPr>
                <w:rFonts w:asciiTheme="minorHAnsi" w:eastAsia="Arial Unicode MS" w:hAnsiTheme="minorHAnsi"/>
                <w:b/>
                <w:sz w:val="24"/>
                <w:szCs w:val="24"/>
              </w:rPr>
              <w:t>Select One</w:t>
            </w:r>
          </w:p>
        </w:tc>
      </w:tr>
      <w:tr w:rsidR="00E21292" w14:paraId="678EED92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3B159E95" w14:textId="77777777" w:rsidR="00E21292" w:rsidRPr="007C313D" w:rsidRDefault="00E21292" w:rsidP="00E21292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555C30">
              <w:rPr>
                <w:rFonts w:asciiTheme="minorHAnsi" w:hAnsiTheme="minorHAnsi"/>
                <w:sz w:val="24"/>
                <w:szCs w:val="24"/>
              </w:rPr>
              <w:t>Normal</w:t>
            </w:r>
            <w:r>
              <w:rPr>
                <w:rFonts w:asciiTheme="minorHAnsi" w:hAnsiTheme="minorHAnsi"/>
                <w:sz w:val="24"/>
                <w:szCs w:val="24"/>
              </w:rPr>
              <w:t>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7717B2B" w14:textId="77777777" w:rsidR="00E21292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403119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2B57D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21292" w14:paraId="4FA06D1A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713CE8C8" w14:textId="77777777" w:rsidR="00E21292" w:rsidRPr="00555C30" w:rsidRDefault="00E21292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Partial loss of sense of smell (please estimate % loss).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BB2C54" w14:textId="77777777" w:rsidR="00E21292" w:rsidRPr="00E21292" w:rsidRDefault="00E21292" w:rsidP="00E21292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 w:rsidRPr="00E21292"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</w:tr>
      <w:tr w:rsidR="00E21292" w14:paraId="6CF29367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58866F70" w14:textId="77777777" w:rsidR="00E21292" w:rsidRPr="00555C30" w:rsidRDefault="00E21292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Complete neurological loss.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86DF23B" w14:textId="77777777" w:rsidR="00E21292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226602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310DCBAF" w14:textId="77777777" w:rsidR="00C11279" w:rsidRPr="00BC4D8D" w:rsidRDefault="00C11279" w:rsidP="00C11279">
      <w:pPr>
        <w:spacing w:before="100" w:beforeAutospacing="1"/>
        <w:ind w:right="-142"/>
        <w:rPr>
          <w:rFonts w:asciiTheme="minorHAnsi" w:hAnsiTheme="minorHAnsi" w:cstheme="minorHAnsi"/>
          <w:sz w:val="16"/>
          <w:szCs w:val="16"/>
        </w:rPr>
      </w:pPr>
    </w:p>
    <w:p w14:paraId="794BB663" w14:textId="77777777" w:rsidR="00D704BE" w:rsidRPr="00E21292" w:rsidRDefault="00D704BE" w:rsidP="005B15D6">
      <w:pPr>
        <w:pStyle w:val="ListParagraph"/>
        <w:numPr>
          <w:ilvl w:val="0"/>
          <w:numId w:val="11"/>
        </w:numPr>
        <w:ind w:left="357" w:hanging="357"/>
        <w:rPr>
          <w:rFonts w:asciiTheme="minorHAnsi" w:hAnsiTheme="minorHAnsi" w:cstheme="minorHAnsi"/>
        </w:rPr>
      </w:pPr>
      <w:r w:rsidRPr="00252DB3">
        <w:rPr>
          <w:rFonts w:asciiTheme="minorHAnsi" w:hAnsiTheme="minorHAnsi" w:cstheme="minorHAnsi"/>
          <w:iCs/>
        </w:rPr>
        <w:t xml:space="preserve">Please </w:t>
      </w:r>
      <w:r w:rsidRPr="00252DB3">
        <w:rPr>
          <w:rFonts w:asciiTheme="minorHAnsi" w:hAnsiTheme="minorHAnsi" w:cstheme="minorHAnsi"/>
        </w:rPr>
        <w:t>select the most accurate description of</w:t>
      </w:r>
      <w:r w:rsidRPr="00252DB3">
        <w:rPr>
          <w:rFonts w:asciiTheme="minorHAnsi" w:hAnsiTheme="minorHAnsi" w:cstheme="minorHAnsi"/>
          <w:iCs/>
        </w:rPr>
        <w:t xml:space="preserve"> </w:t>
      </w:r>
      <w:r w:rsidRPr="00784A69">
        <w:rPr>
          <w:rFonts w:asciiTheme="minorHAnsi" w:hAnsiTheme="minorHAnsi" w:cstheme="minorHAnsi"/>
          <w:iCs/>
        </w:rPr>
        <w:t xml:space="preserve">any </w:t>
      </w:r>
      <w:r w:rsidRPr="00D704BE">
        <w:rPr>
          <w:rFonts w:asciiTheme="minorHAnsi" w:hAnsiTheme="minorHAnsi" w:cstheme="minorHAnsi"/>
          <w:b/>
          <w:iCs/>
        </w:rPr>
        <w:t xml:space="preserve">visual field </w:t>
      </w:r>
      <w:r w:rsidRPr="00784A69">
        <w:rPr>
          <w:rFonts w:asciiTheme="minorHAnsi" w:hAnsiTheme="minorHAnsi" w:cstheme="minorHAnsi"/>
          <w:iCs/>
        </w:rPr>
        <w:t>defects.</w:t>
      </w:r>
    </w:p>
    <w:tbl>
      <w:tblPr>
        <w:tblStyle w:val="TableGrid"/>
        <w:tblW w:w="9780" w:type="dxa"/>
        <w:tblInd w:w="-5" w:type="dxa"/>
        <w:tblLook w:val="04A0" w:firstRow="1" w:lastRow="0" w:firstColumn="1" w:lastColumn="0" w:noHBand="0" w:noVBand="1"/>
      </w:tblPr>
      <w:tblGrid>
        <w:gridCol w:w="6945"/>
        <w:gridCol w:w="1417"/>
        <w:gridCol w:w="1418"/>
      </w:tblGrid>
      <w:tr w:rsidR="00730D39" w:rsidRPr="007C313D" w14:paraId="7CE3C295" w14:textId="77777777" w:rsidTr="00AF0EAC">
        <w:trPr>
          <w:trHeight w:val="454"/>
          <w:tblHeader/>
        </w:trPr>
        <w:tc>
          <w:tcPr>
            <w:tcW w:w="6945" w:type="dxa"/>
            <w:shd w:val="clear" w:color="auto" w:fill="D9D9D9" w:themeFill="background1" w:themeFillShade="D9"/>
            <w:vAlign w:val="center"/>
          </w:tcPr>
          <w:p w14:paraId="3B827252" w14:textId="77777777" w:rsidR="00730D39" w:rsidRPr="007C313D" w:rsidRDefault="00730D39" w:rsidP="00AF0EAC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668798D" w14:textId="77777777" w:rsidR="00730D39" w:rsidRDefault="00730D39" w:rsidP="00AF0EAC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>
              <w:rPr>
                <w:rFonts w:asciiTheme="minorHAnsi" w:eastAsia="Arial Unicode MS" w:hAnsiTheme="minorHAnsi"/>
                <w:b/>
                <w:sz w:val="24"/>
                <w:szCs w:val="24"/>
              </w:rPr>
              <w:t>Right Eye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410BCDD2" w14:textId="77777777" w:rsidR="00730D39" w:rsidRPr="007C313D" w:rsidRDefault="00730D39" w:rsidP="00AF0EAC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>
              <w:rPr>
                <w:rFonts w:asciiTheme="minorHAnsi" w:eastAsia="Arial Unicode MS" w:hAnsiTheme="minorHAnsi"/>
                <w:b/>
                <w:sz w:val="24"/>
                <w:szCs w:val="24"/>
              </w:rPr>
              <w:t>Left Eye</w:t>
            </w:r>
          </w:p>
        </w:tc>
      </w:tr>
      <w:tr w:rsidR="00730D39" w14:paraId="56078393" w14:textId="77777777" w:rsidTr="00AF0EAC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48ACD167" w14:textId="77777777" w:rsidR="00730D39" w:rsidRPr="007C313D" w:rsidRDefault="00730D39" w:rsidP="00AF0EAC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555C30">
              <w:rPr>
                <w:rFonts w:asciiTheme="minorHAnsi" w:hAnsiTheme="minorHAnsi"/>
                <w:sz w:val="24"/>
                <w:szCs w:val="24"/>
              </w:rPr>
              <w:t>Normal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 fields.</w:t>
            </w:r>
          </w:p>
        </w:tc>
        <w:tc>
          <w:tcPr>
            <w:tcW w:w="1417" w:type="dxa"/>
            <w:vAlign w:val="center"/>
          </w:tcPr>
          <w:p w14:paraId="28EA3F40" w14:textId="77777777" w:rsidR="00730D39" w:rsidRDefault="009D33A0" w:rsidP="00AF0EAC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1993059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0D39" w:rsidRPr="002B57D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8" w:type="dxa"/>
            <w:shd w:val="clear" w:color="auto" w:fill="auto"/>
            <w:vAlign w:val="center"/>
          </w:tcPr>
          <w:p w14:paraId="3D894421" w14:textId="77777777" w:rsidR="00730D39" w:rsidRDefault="009D33A0" w:rsidP="00AF0EAC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361758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0D39" w:rsidRPr="002B57D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730D39" w14:paraId="50D404F4" w14:textId="77777777" w:rsidTr="00AF0EAC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794F7338" w14:textId="77777777" w:rsidR="00730D39" w:rsidRPr="00555C30" w:rsidRDefault="00730D39" w:rsidP="00AF0EAC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Hemianopia (indicate if homonymous, binasal or bitemporal).</w:t>
            </w:r>
          </w:p>
        </w:tc>
        <w:tc>
          <w:tcPr>
            <w:tcW w:w="2835" w:type="dxa"/>
            <w:gridSpan w:val="2"/>
            <w:vAlign w:val="bottom"/>
          </w:tcPr>
          <w:p w14:paraId="78041CDB" w14:textId="77777777" w:rsidR="00730D39" w:rsidRPr="00E21292" w:rsidRDefault="00730D39" w:rsidP="00AF0EAC">
            <w:pPr>
              <w:spacing w:before="40" w:after="40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</w:rPr>
              <w:t>……………………………………………</w:t>
            </w:r>
          </w:p>
        </w:tc>
      </w:tr>
      <w:tr w:rsidR="00730D39" w14:paraId="4A02C344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70CEE72B" w14:textId="77777777" w:rsidR="00730D39" w:rsidRPr="00555C30" w:rsidRDefault="00730D39" w:rsidP="00AF0EAC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Other visual field loss (please provide % loss).</w:t>
            </w:r>
          </w:p>
        </w:tc>
        <w:tc>
          <w:tcPr>
            <w:tcW w:w="1417" w:type="dxa"/>
            <w:vAlign w:val="center"/>
          </w:tcPr>
          <w:p w14:paraId="4C87575A" w14:textId="4CC1BDA6" w:rsidR="00730D39" w:rsidRDefault="00730D39" w:rsidP="00730D39">
            <w:pPr>
              <w:spacing w:before="40" w:after="40"/>
              <w:ind w:left="72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E21292"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F2F05E9" w14:textId="6087973C" w:rsidR="00730D39" w:rsidRDefault="00730D39" w:rsidP="00730D39">
            <w:pPr>
              <w:spacing w:before="40" w:after="40"/>
              <w:ind w:left="72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r w:rsidRPr="00E21292"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</w:tr>
    </w:tbl>
    <w:p w14:paraId="233B784A" w14:textId="77777777" w:rsidR="00730D39" w:rsidRPr="00E21292" w:rsidRDefault="00730D39" w:rsidP="00E21292">
      <w:pPr>
        <w:rPr>
          <w:rFonts w:asciiTheme="minorHAnsi" w:hAnsiTheme="minorHAnsi" w:cstheme="minorHAnsi"/>
          <w:sz w:val="24"/>
          <w:szCs w:val="24"/>
        </w:rPr>
      </w:pPr>
    </w:p>
    <w:p w14:paraId="51F2500F" w14:textId="77777777" w:rsidR="004318B5" w:rsidRPr="004318B5" w:rsidRDefault="004318B5" w:rsidP="004318B5">
      <w:pPr>
        <w:pStyle w:val="ListParagraph"/>
        <w:numPr>
          <w:ilvl w:val="0"/>
          <w:numId w:val="11"/>
        </w:numPr>
        <w:rPr>
          <w:rFonts w:asciiTheme="minorHAnsi" w:hAnsiTheme="minorHAnsi" w:cstheme="minorHAnsi"/>
        </w:rPr>
      </w:pPr>
      <w:r w:rsidRPr="004318B5">
        <w:rPr>
          <w:rFonts w:asciiTheme="minorHAnsi" w:hAnsiTheme="minorHAnsi" w:cstheme="minorHAnsi"/>
        </w:rPr>
        <w:t>Please describe any abnormal function of the 3rd, 4th or 6th cranial nerves:</w:t>
      </w:r>
    </w:p>
    <w:p w14:paraId="57F62F48" w14:textId="77777777" w:rsidR="004318B5" w:rsidRDefault="004318B5" w:rsidP="004318B5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1A80C336" w14:textId="77777777" w:rsidR="004318B5" w:rsidRDefault="004318B5" w:rsidP="004318B5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58CDB13A" w14:textId="77777777" w:rsidR="004318B5" w:rsidRDefault="004318B5" w:rsidP="004318B5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6614EA44" w14:textId="77777777" w:rsidR="00D704BE" w:rsidRDefault="00D704BE" w:rsidP="005B15D6">
      <w:pPr>
        <w:pStyle w:val="ListParagraph"/>
        <w:ind w:left="357" w:right="142"/>
        <w:rPr>
          <w:rFonts w:asciiTheme="minorHAnsi" w:hAnsiTheme="minorHAnsi" w:cstheme="minorHAnsi"/>
          <w:iCs/>
        </w:rPr>
      </w:pPr>
    </w:p>
    <w:p w14:paraId="4B6C17A2" w14:textId="77777777" w:rsidR="00D704BE" w:rsidRDefault="00D704BE" w:rsidP="005B15D6">
      <w:pPr>
        <w:pStyle w:val="ListParagraph"/>
        <w:numPr>
          <w:ilvl w:val="0"/>
          <w:numId w:val="11"/>
        </w:numPr>
        <w:ind w:left="357" w:hanging="357"/>
        <w:contextualSpacing w:val="0"/>
        <w:rPr>
          <w:rFonts w:asciiTheme="minorHAnsi" w:hAnsiTheme="minorHAnsi" w:cstheme="minorHAnsi"/>
        </w:rPr>
      </w:pPr>
      <w:r w:rsidRPr="00D03307">
        <w:rPr>
          <w:rFonts w:asciiTheme="minorHAnsi" w:hAnsiTheme="minorHAnsi" w:cstheme="minorHAnsi"/>
        </w:rPr>
        <w:t xml:space="preserve">Please select the most accurate description of any </w:t>
      </w:r>
      <w:r w:rsidRPr="00153CA2">
        <w:rPr>
          <w:rFonts w:asciiTheme="minorHAnsi" w:hAnsiTheme="minorHAnsi" w:cstheme="minorHAnsi"/>
          <w:b/>
        </w:rPr>
        <w:t>trigeminal neuralgia</w:t>
      </w:r>
      <w:r w:rsidRPr="00D03307">
        <w:rPr>
          <w:rFonts w:asciiTheme="minorHAnsi" w:hAnsiTheme="minorHAnsi" w:cstheme="minorHAnsi"/>
        </w:rPr>
        <w:t>.</w:t>
      </w:r>
    </w:p>
    <w:tbl>
      <w:tblPr>
        <w:tblStyle w:val="TableGrid"/>
        <w:tblW w:w="9779" w:type="dxa"/>
        <w:tblInd w:w="-5" w:type="dxa"/>
        <w:tblLook w:val="04A0" w:firstRow="1" w:lastRow="0" w:firstColumn="1" w:lastColumn="0" w:noHBand="0" w:noVBand="1"/>
      </w:tblPr>
      <w:tblGrid>
        <w:gridCol w:w="8362"/>
        <w:gridCol w:w="1417"/>
      </w:tblGrid>
      <w:tr w:rsidR="00E21292" w:rsidRPr="007C313D" w14:paraId="7BC57052" w14:textId="77777777" w:rsidTr="00730D39">
        <w:trPr>
          <w:trHeight w:val="454"/>
          <w:tblHeader/>
        </w:trPr>
        <w:tc>
          <w:tcPr>
            <w:tcW w:w="8362" w:type="dxa"/>
            <w:shd w:val="clear" w:color="auto" w:fill="D9D9D9" w:themeFill="background1" w:themeFillShade="D9"/>
            <w:vAlign w:val="center"/>
          </w:tcPr>
          <w:p w14:paraId="0CD36F08" w14:textId="77777777" w:rsidR="00E21292" w:rsidRPr="007C313D" w:rsidRDefault="00E21292" w:rsidP="00231D1A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26573CD5" w14:textId="77777777" w:rsidR="00E21292" w:rsidRPr="007C313D" w:rsidRDefault="00E21292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Select O</w:t>
            </w:r>
            <w:r w:rsidRPr="00D03307"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ne</w:t>
            </w:r>
          </w:p>
        </w:tc>
      </w:tr>
      <w:tr w:rsidR="00E21292" w14:paraId="43CA288D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6072FBCA" w14:textId="77777777" w:rsidR="00E21292" w:rsidRPr="00E21292" w:rsidRDefault="00E21292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sz w:val="24"/>
                <w:szCs w:val="24"/>
              </w:rPr>
              <w:t>None.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3253EB" w14:textId="77777777" w:rsidR="00E21292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1232767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21292" w14:paraId="503F0A47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3D827C52" w14:textId="77777777" w:rsidR="00E21292" w:rsidRPr="00E21292" w:rsidRDefault="00E21292" w:rsidP="00E21292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Intermittent pain.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E81A1F" w14:textId="77777777" w:rsidR="00E21292" w:rsidRDefault="009D33A0" w:rsidP="00E21292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807927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21292" w14:paraId="585B853C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1D7A18AB" w14:textId="77777777" w:rsidR="00E21292" w:rsidRPr="00E21292" w:rsidRDefault="00E21292" w:rsidP="00E21292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Pain occurs frequently (on most days).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11078C" w14:textId="77777777" w:rsidR="00E21292" w:rsidRDefault="009D33A0" w:rsidP="00E21292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280024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4A1346E8" w14:textId="77777777" w:rsidR="00E21292" w:rsidRDefault="00E21292" w:rsidP="00E21292">
      <w:pPr>
        <w:rPr>
          <w:rFonts w:asciiTheme="minorHAnsi" w:hAnsiTheme="minorHAnsi" w:cstheme="minorHAnsi"/>
        </w:rPr>
      </w:pPr>
    </w:p>
    <w:p w14:paraId="609412A3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2B9BE7AF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1713F0B4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7305F1D8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461BDE1C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3624AEB7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384F7474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5B33550A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5B5244BC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7E23D3E8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3F8575E6" w14:textId="77777777" w:rsidR="00BC4D8D" w:rsidRDefault="00BC4D8D" w:rsidP="00E21292">
      <w:pPr>
        <w:rPr>
          <w:rFonts w:asciiTheme="minorHAnsi" w:hAnsiTheme="minorHAnsi" w:cstheme="minorHAnsi"/>
        </w:rPr>
      </w:pPr>
    </w:p>
    <w:p w14:paraId="7E08D3E4" w14:textId="77777777" w:rsidR="008F42B9" w:rsidRPr="00E21292" w:rsidRDefault="008F42B9" w:rsidP="00D03307">
      <w:pPr>
        <w:pStyle w:val="ListParagraph"/>
        <w:numPr>
          <w:ilvl w:val="0"/>
          <w:numId w:val="11"/>
        </w:numPr>
        <w:spacing w:before="100" w:beforeAutospacing="1"/>
        <w:ind w:left="357" w:hanging="357"/>
        <w:contextualSpacing w:val="0"/>
        <w:rPr>
          <w:rFonts w:asciiTheme="minorHAnsi" w:hAnsiTheme="minorHAnsi" w:cstheme="minorHAnsi"/>
        </w:rPr>
      </w:pPr>
      <w:r w:rsidRPr="00D03307">
        <w:rPr>
          <w:rFonts w:asciiTheme="minorHAnsi" w:hAnsiTheme="minorHAnsi" w:cstheme="minorHAnsi"/>
          <w:iCs/>
        </w:rPr>
        <w:lastRenderedPageBreak/>
        <w:t xml:space="preserve">Please identify any impairment of </w:t>
      </w:r>
      <w:r w:rsidRPr="00153CA2">
        <w:rPr>
          <w:rFonts w:asciiTheme="minorHAnsi" w:hAnsiTheme="minorHAnsi" w:cstheme="minorHAnsi"/>
          <w:b/>
          <w:iCs/>
        </w:rPr>
        <w:t>trigeminal sensory</w:t>
      </w:r>
      <w:r w:rsidRPr="00D03307">
        <w:rPr>
          <w:rFonts w:asciiTheme="minorHAnsi" w:hAnsiTheme="minorHAnsi" w:cstheme="minorHAnsi"/>
          <w:iCs/>
        </w:rPr>
        <w:t xml:space="preserve"> function (one selection for each side).</w:t>
      </w:r>
    </w:p>
    <w:tbl>
      <w:tblPr>
        <w:tblStyle w:val="TableGrid"/>
        <w:tblW w:w="9779" w:type="dxa"/>
        <w:tblInd w:w="-5" w:type="dxa"/>
        <w:tblLook w:val="04A0" w:firstRow="1" w:lastRow="0" w:firstColumn="1" w:lastColumn="0" w:noHBand="0" w:noVBand="1"/>
      </w:tblPr>
      <w:tblGrid>
        <w:gridCol w:w="6945"/>
        <w:gridCol w:w="1417"/>
        <w:gridCol w:w="1417"/>
      </w:tblGrid>
      <w:tr w:rsidR="00E21292" w:rsidRPr="007C313D" w14:paraId="6A6C5D50" w14:textId="77777777" w:rsidTr="00730D39">
        <w:trPr>
          <w:trHeight w:val="454"/>
          <w:tblHeader/>
        </w:trPr>
        <w:tc>
          <w:tcPr>
            <w:tcW w:w="6945" w:type="dxa"/>
            <w:shd w:val="clear" w:color="auto" w:fill="D9D9D9" w:themeFill="background1" w:themeFillShade="D9"/>
            <w:vAlign w:val="center"/>
          </w:tcPr>
          <w:p w14:paraId="33B5BBC7" w14:textId="77777777" w:rsidR="00E21292" w:rsidRPr="007C313D" w:rsidRDefault="00E21292" w:rsidP="00231D1A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5DF19523" w14:textId="77777777" w:rsidR="00E21292" w:rsidRPr="007C313D" w:rsidRDefault="00E21292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b/>
                <w:sz w:val="24"/>
                <w:szCs w:val="24"/>
              </w:rPr>
              <w:t>Right CN V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7F3435F" w14:textId="77777777" w:rsidR="00E21292" w:rsidRPr="007C313D" w:rsidRDefault="00E21292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b/>
                <w:sz w:val="24"/>
                <w:szCs w:val="24"/>
              </w:rPr>
              <w:t>Left CN V</w:t>
            </w:r>
          </w:p>
        </w:tc>
      </w:tr>
      <w:tr w:rsidR="00E21292" w14:paraId="60A4C235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5A44C30B" w14:textId="77777777" w:rsidR="00E21292" w:rsidRPr="00E21292" w:rsidRDefault="00E21292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sz w:val="24"/>
                <w:szCs w:val="24"/>
              </w:rPr>
              <w:t>Normal.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AFB55F0" w14:textId="68916913" w:rsidR="00E21292" w:rsidRPr="007C313D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1248232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D7F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371CA2F8" w14:textId="77777777" w:rsidR="00E21292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137498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21292" w14:paraId="6521614A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2BBB5B59" w14:textId="77777777" w:rsidR="00E21292" w:rsidRPr="00555C30" w:rsidRDefault="00E21292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Partial sensory loss (please estimate % loss).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AC34FB" w14:textId="77777777" w:rsidR="00E21292" w:rsidRPr="00E21292" w:rsidRDefault="00E21292" w:rsidP="00202D7F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2795E3E" w14:textId="77777777" w:rsidR="00E21292" w:rsidRPr="00E21292" w:rsidRDefault="00E21292" w:rsidP="00202D7F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 w:rsidRPr="00E21292"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</w:tr>
      <w:tr w:rsidR="00E21292" w14:paraId="33CEDEB0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4C9E3BE2" w14:textId="77777777" w:rsidR="00E21292" w:rsidRPr="00555C30" w:rsidRDefault="00E21292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Complete sensory loss of one division.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D6C2B6F" w14:textId="77777777" w:rsidR="00E21292" w:rsidRPr="00555C30" w:rsidRDefault="009D33A0" w:rsidP="00231D1A">
            <w:pPr>
              <w:spacing w:before="40" w:after="40"/>
              <w:jc w:val="center"/>
              <w:rPr>
                <w:rFonts w:asciiTheme="minorHAnsi" w:hAnsiTheme="minorHAnsi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345405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69CB3576" w14:textId="77777777" w:rsidR="00E21292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96137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21292" w14:paraId="685A5DC9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2241D237" w14:textId="77777777" w:rsidR="00E21292" w:rsidRPr="00555C30" w:rsidRDefault="00E21292" w:rsidP="00E21292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Complete sensory loss of 2 divisions.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2A5E5F" w14:textId="77777777" w:rsidR="00E21292" w:rsidRPr="00555C30" w:rsidRDefault="009D33A0" w:rsidP="00E21292">
            <w:pPr>
              <w:spacing w:before="40" w:after="40"/>
              <w:jc w:val="center"/>
              <w:rPr>
                <w:rFonts w:asciiTheme="minorHAnsi" w:hAnsiTheme="minorHAnsi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43492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3E734CE9" w14:textId="77777777" w:rsidR="00E21292" w:rsidRDefault="009D33A0" w:rsidP="00E21292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973751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21292" w14:paraId="2DD38E85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6DCCCB5F" w14:textId="77777777" w:rsidR="00E21292" w:rsidRPr="00555C30" w:rsidRDefault="00E21292" w:rsidP="00E21292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E21292">
              <w:rPr>
                <w:rFonts w:asciiTheme="minorHAnsi" w:hAnsiTheme="minorHAnsi"/>
                <w:sz w:val="24"/>
                <w:szCs w:val="24"/>
              </w:rPr>
              <w:t>Complete sensory loss of all 3 divisions.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A2F62B" w14:textId="77777777" w:rsidR="00E21292" w:rsidRPr="00555C30" w:rsidRDefault="009D33A0" w:rsidP="00E21292">
            <w:pPr>
              <w:spacing w:before="40" w:after="40"/>
              <w:jc w:val="center"/>
              <w:rPr>
                <w:rFonts w:asciiTheme="minorHAnsi" w:hAnsiTheme="minorHAnsi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1241141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5ACAB6CC" w14:textId="77777777" w:rsidR="00E21292" w:rsidRDefault="009D33A0" w:rsidP="00E21292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81685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280F5910" w14:textId="77777777" w:rsidR="002B7E11" w:rsidRPr="002B7E11" w:rsidRDefault="002B7E11" w:rsidP="002B7E11">
      <w:pPr>
        <w:pStyle w:val="ListParagraph"/>
        <w:spacing w:before="120"/>
        <w:ind w:left="360"/>
        <w:rPr>
          <w:rFonts w:asciiTheme="minorHAnsi" w:hAnsiTheme="minorHAnsi" w:cstheme="minorHAnsi"/>
          <w:sz w:val="16"/>
          <w:szCs w:val="16"/>
        </w:rPr>
      </w:pPr>
    </w:p>
    <w:p w14:paraId="6FD87EFF" w14:textId="77777777" w:rsidR="008F42B9" w:rsidRPr="002B7E11" w:rsidRDefault="008F42B9" w:rsidP="002B7E11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</w:rPr>
      </w:pPr>
      <w:r w:rsidRPr="002B7E11">
        <w:rPr>
          <w:rFonts w:asciiTheme="minorHAnsi" w:hAnsiTheme="minorHAnsi" w:cstheme="minorHAnsi"/>
        </w:rPr>
        <w:t xml:space="preserve">Please </w:t>
      </w:r>
      <w:r w:rsidR="00AE0C12" w:rsidRPr="002B7E11">
        <w:rPr>
          <w:rFonts w:asciiTheme="minorHAnsi" w:hAnsiTheme="minorHAnsi" w:cstheme="minorHAnsi"/>
        </w:rPr>
        <w:t>s</w:t>
      </w:r>
      <w:r w:rsidRPr="002B7E11">
        <w:rPr>
          <w:rFonts w:asciiTheme="minorHAnsi" w:hAnsiTheme="minorHAnsi" w:cstheme="minorHAnsi"/>
        </w:rPr>
        <w:t xml:space="preserve">elect the most accurate description of any impairment of </w:t>
      </w:r>
      <w:r w:rsidRPr="002B7E11">
        <w:rPr>
          <w:rFonts w:asciiTheme="minorHAnsi" w:hAnsiTheme="minorHAnsi" w:cstheme="minorHAnsi"/>
          <w:b/>
        </w:rPr>
        <w:t>taste</w:t>
      </w:r>
      <w:r w:rsidRPr="002B7E11">
        <w:rPr>
          <w:rFonts w:asciiTheme="minorHAnsi" w:hAnsiTheme="minorHAnsi" w:cstheme="minorHAnsi"/>
          <w:iCs/>
        </w:rPr>
        <w:t>.</w:t>
      </w:r>
    </w:p>
    <w:tbl>
      <w:tblPr>
        <w:tblStyle w:val="TableGrid"/>
        <w:tblW w:w="9779" w:type="dxa"/>
        <w:tblInd w:w="-5" w:type="dxa"/>
        <w:tblLook w:val="04A0" w:firstRow="1" w:lastRow="0" w:firstColumn="1" w:lastColumn="0" w:noHBand="0" w:noVBand="1"/>
      </w:tblPr>
      <w:tblGrid>
        <w:gridCol w:w="8362"/>
        <w:gridCol w:w="1417"/>
      </w:tblGrid>
      <w:tr w:rsidR="00E21292" w:rsidRPr="007C313D" w14:paraId="5A0BF022" w14:textId="77777777" w:rsidTr="00730D39">
        <w:trPr>
          <w:trHeight w:val="454"/>
          <w:tblHeader/>
        </w:trPr>
        <w:tc>
          <w:tcPr>
            <w:tcW w:w="8362" w:type="dxa"/>
            <w:shd w:val="clear" w:color="auto" w:fill="D9D9D9" w:themeFill="background1" w:themeFillShade="D9"/>
            <w:vAlign w:val="center"/>
          </w:tcPr>
          <w:p w14:paraId="5F8CE1B7" w14:textId="77777777" w:rsidR="00E21292" w:rsidRPr="007C313D" w:rsidRDefault="00E21292" w:rsidP="00231D1A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3ABC04AB" w14:textId="77777777" w:rsidR="00E21292" w:rsidRPr="007C313D" w:rsidRDefault="00E21292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>
              <w:rPr>
                <w:rFonts w:asciiTheme="minorHAnsi" w:eastAsia="Arial Unicode MS" w:hAnsiTheme="minorHAnsi"/>
                <w:b/>
                <w:sz w:val="24"/>
                <w:szCs w:val="24"/>
              </w:rPr>
              <w:t>Select One</w:t>
            </w:r>
          </w:p>
        </w:tc>
      </w:tr>
      <w:tr w:rsidR="00E21292" w14:paraId="73B82748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1708244B" w14:textId="77777777" w:rsidR="00E21292" w:rsidRPr="002B7E11" w:rsidRDefault="002B7E11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2B7E11">
              <w:rPr>
                <w:rFonts w:asciiTheme="minorHAnsi" w:eastAsia="Arial Unicode MS" w:hAnsiTheme="minorHAnsi"/>
                <w:sz w:val="24"/>
                <w:szCs w:val="24"/>
              </w:rPr>
              <w:t>Normal.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E64FFDA" w14:textId="77777777" w:rsidR="00E21292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331911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2B57D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427CE9D3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7AC7F43B" w14:textId="77777777" w:rsidR="002B7E11" w:rsidRPr="002B7E11" w:rsidRDefault="002B7E11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2B7E11">
              <w:rPr>
                <w:rFonts w:asciiTheme="minorHAnsi" w:eastAsia="Arial Unicode MS" w:hAnsiTheme="minorHAnsi"/>
                <w:sz w:val="24"/>
                <w:szCs w:val="24"/>
              </w:rPr>
              <w:t>Abnormal taste (e.g. metallic flavour).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F17E08" w14:textId="77777777" w:rsidR="002B7E11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466351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 w:rsidRPr="002B57DA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E21292" w14:paraId="46800FC8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4D23133A" w14:textId="77777777" w:rsidR="00E21292" w:rsidRPr="00555C30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Partial loss of taste (please estimate % loss).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5A56E29" w14:textId="77777777" w:rsidR="00E21292" w:rsidRPr="00E21292" w:rsidRDefault="00E21292" w:rsidP="00202D7F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 w:rsidRPr="00E21292"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</w:tr>
      <w:tr w:rsidR="00E21292" w14:paraId="5B70FC78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39EA5348" w14:textId="77777777" w:rsidR="00E21292" w:rsidRPr="00555C30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Complete bilateral loss.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D89D303" w14:textId="77777777" w:rsidR="00E21292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941765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292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18927478" w14:textId="77777777" w:rsidR="00E21292" w:rsidRPr="002B7E11" w:rsidRDefault="00E21292" w:rsidP="00E21292">
      <w:pPr>
        <w:spacing w:before="120"/>
        <w:rPr>
          <w:rFonts w:asciiTheme="minorHAnsi" w:hAnsiTheme="minorHAnsi" w:cstheme="minorHAnsi"/>
          <w:sz w:val="4"/>
          <w:szCs w:val="4"/>
        </w:rPr>
      </w:pPr>
    </w:p>
    <w:p w14:paraId="458AD026" w14:textId="77777777" w:rsidR="008F42B9" w:rsidRPr="002B7E11" w:rsidRDefault="008F42B9" w:rsidP="00D03307">
      <w:pPr>
        <w:pStyle w:val="ListParagraph"/>
        <w:numPr>
          <w:ilvl w:val="0"/>
          <w:numId w:val="11"/>
        </w:numPr>
        <w:spacing w:before="100" w:beforeAutospacing="1"/>
        <w:ind w:left="357" w:hanging="357"/>
        <w:contextualSpacing w:val="0"/>
        <w:rPr>
          <w:rFonts w:asciiTheme="minorHAnsi" w:hAnsiTheme="minorHAnsi" w:cstheme="minorHAnsi"/>
        </w:rPr>
      </w:pPr>
      <w:r w:rsidRPr="00D03307">
        <w:rPr>
          <w:rFonts w:asciiTheme="minorHAnsi" w:hAnsiTheme="minorHAnsi" w:cstheme="minorHAnsi"/>
        </w:rPr>
        <w:t xml:space="preserve">Please select the most accurate description of any impairment of </w:t>
      </w:r>
      <w:r w:rsidRPr="00153CA2">
        <w:rPr>
          <w:rFonts w:asciiTheme="minorHAnsi" w:hAnsiTheme="minorHAnsi" w:cstheme="minorHAnsi"/>
          <w:b/>
        </w:rPr>
        <w:t>facial expression</w:t>
      </w:r>
      <w:r w:rsidRPr="00D03307">
        <w:rPr>
          <w:rFonts w:asciiTheme="minorHAnsi" w:hAnsiTheme="minorHAnsi" w:cstheme="minorHAnsi"/>
          <w:iCs/>
        </w:rPr>
        <w:t>.</w:t>
      </w:r>
    </w:p>
    <w:tbl>
      <w:tblPr>
        <w:tblStyle w:val="TableGrid"/>
        <w:tblW w:w="9779" w:type="dxa"/>
        <w:tblInd w:w="-5" w:type="dxa"/>
        <w:tblLook w:val="04A0" w:firstRow="1" w:lastRow="0" w:firstColumn="1" w:lastColumn="0" w:noHBand="0" w:noVBand="1"/>
      </w:tblPr>
      <w:tblGrid>
        <w:gridCol w:w="6945"/>
        <w:gridCol w:w="1417"/>
        <w:gridCol w:w="1417"/>
      </w:tblGrid>
      <w:tr w:rsidR="002B7E11" w:rsidRPr="007C313D" w14:paraId="5A5BCED1" w14:textId="77777777" w:rsidTr="00730D39">
        <w:trPr>
          <w:trHeight w:val="454"/>
          <w:tblHeader/>
        </w:trPr>
        <w:tc>
          <w:tcPr>
            <w:tcW w:w="6945" w:type="dxa"/>
            <w:shd w:val="clear" w:color="auto" w:fill="D9D9D9" w:themeFill="background1" w:themeFillShade="D9"/>
            <w:vAlign w:val="center"/>
          </w:tcPr>
          <w:p w14:paraId="79601040" w14:textId="77777777" w:rsidR="002B7E11" w:rsidRPr="007C313D" w:rsidRDefault="002B7E11" w:rsidP="00231D1A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755C6E45" w14:textId="77777777" w:rsidR="002B7E11" w:rsidRPr="007C313D" w:rsidRDefault="002B7E11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b/>
                <w:sz w:val="24"/>
                <w:szCs w:val="24"/>
              </w:rPr>
              <w:t>Right CN V</w:t>
            </w:r>
            <w:r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II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75FF3331" w14:textId="77777777" w:rsidR="002B7E11" w:rsidRPr="007C313D" w:rsidRDefault="002B7E11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b/>
                <w:sz w:val="24"/>
                <w:szCs w:val="24"/>
              </w:rPr>
              <w:t>Left CN V</w:t>
            </w:r>
            <w:r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II</w:t>
            </w:r>
          </w:p>
        </w:tc>
      </w:tr>
      <w:tr w:rsidR="002B7E11" w14:paraId="40455E17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0F1A170C" w14:textId="77777777" w:rsidR="002B7E11" w:rsidRPr="00E21292" w:rsidRDefault="002B7E11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2B7E11">
              <w:rPr>
                <w:rFonts w:asciiTheme="minorHAnsi" w:eastAsia="Arial Unicode MS" w:hAnsiTheme="minorHAnsi"/>
                <w:sz w:val="24"/>
                <w:szCs w:val="24"/>
              </w:rPr>
              <w:t>Normal.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F2E925" w14:textId="77777777" w:rsidR="002B7E11" w:rsidRPr="007C313D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1933321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5FE71CB6" w14:textId="77777777" w:rsidR="002B7E11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2125373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2FA27C04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40376861" w14:textId="77777777" w:rsidR="002B7E11" w:rsidRPr="00555C30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bookmarkStart w:id="0" w:name="_Hlk178261462"/>
            <w:r w:rsidRPr="002B7E11">
              <w:rPr>
                <w:rFonts w:asciiTheme="minorHAnsi" w:hAnsiTheme="minorHAnsi"/>
                <w:sz w:val="24"/>
                <w:szCs w:val="24"/>
              </w:rPr>
              <w:t>Partial paralysis (please estimate % loss).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8AC2AC8" w14:textId="77777777" w:rsidR="002B7E11" w:rsidRPr="00E21292" w:rsidRDefault="002B7E11" w:rsidP="00202D7F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F1F074" w14:textId="77777777" w:rsidR="002B7E11" w:rsidRPr="00E21292" w:rsidRDefault="002B7E11" w:rsidP="00202D7F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 w:rsidRPr="00E21292"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</w:tr>
      <w:bookmarkEnd w:id="0"/>
      <w:tr w:rsidR="002B7E11" w14:paraId="7000CCC8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077C7242" w14:textId="77777777" w:rsidR="002B7E11" w:rsidRPr="00555C30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Complete paralysis.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38086C" w14:textId="77777777" w:rsidR="002B7E11" w:rsidRPr="00555C30" w:rsidRDefault="009D33A0" w:rsidP="00231D1A">
            <w:pPr>
              <w:spacing w:before="40" w:after="40"/>
              <w:jc w:val="center"/>
              <w:rPr>
                <w:rFonts w:asciiTheme="minorHAnsi" w:hAnsiTheme="minorHAnsi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2136905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1CA7E4CA" w14:textId="77777777" w:rsidR="002B7E11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2046094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69BD05B9" w14:textId="77777777" w:rsidR="002B7E11" w:rsidRPr="002B7E11" w:rsidRDefault="002B7E11" w:rsidP="002B7E11">
      <w:pPr>
        <w:pStyle w:val="ListParagraph"/>
        <w:spacing w:before="100" w:beforeAutospacing="1"/>
        <w:ind w:left="357"/>
        <w:contextualSpacing w:val="0"/>
        <w:rPr>
          <w:rFonts w:asciiTheme="minorHAnsi" w:hAnsiTheme="minorHAnsi" w:cstheme="minorHAnsi"/>
          <w:sz w:val="12"/>
          <w:szCs w:val="12"/>
        </w:rPr>
      </w:pPr>
    </w:p>
    <w:p w14:paraId="139167CC" w14:textId="77777777" w:rsidR="008F42B9" w:rsidRPr="002B7E11" w:rsidRDefault="008F42B9" w:rsidP="00D03307">
      <w:pPr>
        <w:pStyle w:val="ListParagraph"/>
        <w:numPr>
          <w:ilvl w:val="0"/>
          <w:numId w:val="11"/>
        </w:numPr>
        <w:spacing w:before="100" w:beforeAutospacing="1"/>
        <w:ind w:left="357" w:hanging="357"/>
        <w:contextualSpacing w:val="0"/>
        <w:rPr>
          <w:rFonts w:asciiTheme="minorHAnsi" w:hAnsiTheme="minorHAnsi" w:cstheme="minorHAnsi"/>
        </w:rPr>
      </w:pPr>
      <w:r w:rsidRPr="00D03307">
        <w:rPr>
          <w:rFonts w:asciiTheme="minorHAnsi" w:hAnsiTheme="minorHAnsi" w:cstheme="minorHAnsi"/>
        </w:rPr>
        <w:t xml:space="preserve">Please select the most accurate description of any difficulty with </w:t>
      </w:r>
      <w:r w:rsidRPr="00153CA2">
        <w:rPr>
          <w:rFonts w:asciiTheme="minorHAnsi" w:hAnsiTheme="minorHAnsi" w:cstheme="minorHAnsi"/>
          <w:b/>
        </w:rPr>
        <w:t>chewing and/or swallowing</w:t>
      </w:r>
      <w:r w:rsidRPr="00D03307">
        <w:rPr>
          <w:rFonts w:asciiTheme="minorHAnsi" w:hAnsiTheme="minorHAnsi" w:cstheme="minorHAnsi"/>
          <w:iCs/>
        </w:rPr>
        <w:t>.</w:t>
      </w:r>
    </w:p>
    <w:tbl>
      <w:tblPr>
        <w:tblStyle w:val="TableGrid"/>
        <w:tblW w:w="9779" w:type="dxa"/>
        <w:tblInd w:w="-5" w:type="dxa"/>
        <w:tblLook w:val="04A0" w:firstRow="1" w:lastRow="0" w:firstColumn="1" w:lastColumn="0" w:noHBand="0" w:noVBand="1"/>
      </w:tblPr>
      <w:tblGrid>
        <w:gridCol w:w="8362"/>
        <w:gridCol w:w="1417"/>
      </w:tblGrid>
      <w:tr w:rsidR="002B7E11" w:rsidRPr="007C313D" w14:paraId="78F939F8" w14:textId="77777777" w:rsidTr="00730D39">
        <w:trPr>
          <w:trHeight w:val="454"/>
          <w:tblHeader/>
        </w:trPr>
        <w:tc>
          <w:tcPr>
            <w:tcW w:w="8362" w:type="dxa"/>
            <w:shd w:val="clear" w:color="auto" w:fill="D9D9D9" w:themeFill="background1" w:themeFillShade="D9"/>
            <w:vAlign w:val="center"/>
          </w:tcPr>
          <w:p w14:paraId="4C47AB91" w14:textId="77777777" w:rsidR="002B7E11" w:rsidRPr="007C313D" w:rsidRDefault="002B7E11" w:rsidP="00231D1A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748DA4D3" w14:textId="77777777" w:rsidR="002B7E11" w:rsidRPr="007C313D" w:rsidRDefault="002B7E11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Select O</w:t>
            </w:r>
            <w:r w:rsidRPr="00D03307"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ne</w:t>
            </w:r>
          </w:p>
        </w:tc>
      </w:tr>
      <w:tr w:rsidR="002B7E11" w14:paraId="2728C8CB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0C31E119" w14:textId="77777777" w:rsidR="002B7E11" w:rsidRPr="00E21292" w:rsidRDefault="002B7E11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2B7E11">
              <w:rPr>
                <w:rFonts w:asciiTheme="minorHAnsi" w:eastAsia="Arial Unicode MS" w:hAnsiTheme="minorHAnsi"/>
                <w:sz w:val="24"/>
                <w:szCs w:val="24"/>
              </w:rPr>
              <w:t>Normal.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953540" w14:textId="77777777" w:rsidR="002B7E11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1400937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05EF6F46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62ABE6FD" w14:textId="77777777" w:rsidR="002B7E11" w:rsidRPr="00E21292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Some difficulty but only minor or occasional restriction of diet.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7C9708B" w14:textId="77777777" w:rsidR="002B7E11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157754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16147B00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4D8C7DC3" w14:textId="77777777" w:rsidR="002B7E11" w:rsidRPr="00E21292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 xml:space="preserve">Significant difficulty chewing and/or constant dysphagia. There is some modification of </w:t>
            </w:r>
            <w:proofErr w:type="gramStart"/>
            <w:r w:rsidRPr="002B7E11">
              <w:rPr>
                <w:rFonts w:asciiTheme="minorHAnsi" w:hAnsiTheme="minorHAnsi"/>
                <w:sz w:val="24"/>
                <w:szCs w:val="24"/>
              </w:rPr>
              <w:t>diet</w:t>
            </w:r>
            <w:proofErr w:type="gramEnd"/>
            <w:r w:rsidRPr="002B7E11">
              <w:rPr>
                <w:rFonts w:asciiTheme="minorHAnsi" w:hAnsiTheme="minorHAnsi"/>
                <w:sz w:val="24"/>
                <w:szCs w:val="24"/>
              </w:rPr>
              <w:t xml:space="preserve"> but it is not grossly restricted.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C1778F" w14:textId="77777777" w:rsidR="002B7E11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303426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383F0475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2ABF5E82" w14:textId="77777777" w:rsidR="002B7E11" w:rsidRPr="00E21292" w:rsidRDefault="002B7E11" w:rsidP="002B7E11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Diet is limited to soft or semi-solid foods.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A995ADA" w14:textId="77777777" w:rsidR="002B7E11" w:rsidRDefault="009D33A0" w:rsidP="002B7E11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1110709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689BDDE8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649ADD3C" w14:textId="77777777" w:rsidR="002B7E11" w:rsidRPr="00E21292" w:rsidRDefault="002B7E11" w:rsidP="002B7E11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Diet is limited to liquid or pureed foods.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42633BF" w14:textId="77777777" w:rsidR="002B7E11" w:rsidRDefault="009D33A0" w:rsidP="002B7E11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197210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42AD0FDE" w14:textId="77777777" w:rsidTr="00730D39">
        <w:trPr>
          <w:trHeight w:val="454"/>
          <w:tblHeader/>
        </w:trPr>
        <w:tc>
          <w:tcPr>
            <w:tcW w:w="8362" w:type="dxa"/>
            <w:shd w:val="clear" w:color="auto" w:fill="auto"/>
            <w:vAlign w:val="center"/>
          </w:tcPr>
          <w:p w14:paraId="3E9CFDF9" w14:textId="77777777" w:rsidR="002B7E11" w:rsidRPr="00E21292" w:rsidRDefault="002B7E11" w:rsidP="002B7E11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Gastrostomy or nasogastric tube feeding.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C81A7E" w14:textId="77777777" w:rsidR="002B7E11" w:rsidRDefault="009D33A0" w:rsidP="002B7E11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-1278016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0446850E" w14:textId="77777777" w:rsidR="002B7E11" w:rsidRDefault="002B7E11" w:rsidP="002B7E11">
      <w:pPr>
        <w:pStyle w:val="ListParagraph"/>
        <w:spacing w:before="100" w:beforeAutospacing="1"/>
        <w:ind w:left="360" w:right="-142"/>
        <w:rPr>
          <w:rFonts w:asciiTheme="minorHAnsi" w:hAnsiTheme="minorHAnsi" w:cstheme="minorHAnsi"/>
        </w:rPr>
      </w:pPr>
    </w:p>
    <w:p w14:paraId="206B0F8D" w14:textId="77777777" w:rsidR="006F52FE" w:rsidRPr="006F52FE" w:rsidRDefault="00327C32" w:rsidP="006F52FE">
      <w:pPr>
        <w:pStyle w:val="ListParagraph"/>
        <w:numPr>
          <w:ilvl w:val="0"/>
          <w:numId w:val="11"/>
        </w:numPr>
        <w:spacing w:before="100" w:beforeAutospacing="1"/>
        <w:ind w:right="-142"/>
        <w:rPr>
          <w:rFonts w:asciiTheme="minorHAnsi" w:hAnsiTheme="minorHAnsi" w:cstheme="minorHAnsi"/>
        </w:rPr>
      </w:pPr>
      <w:r w:rsidRPr="006F52FE">
        <w:rPr>
          <w:rFonts w:asciiTheme="minorHAnsi" w:hAnsiTheme="minorHAnsi" w:cstheme="minorHAnsi"/>
        </w:rPr>
        <w:t xml:space="preserve">Please describe the nature and severity of any difficulty with </w:t>
      </w:r>
      <w:r w:rsidRPr="006F52FE">
        <w:rPr>
          <w:rFonts w:asciiTheme="minorHAnsi" w:hAnsiTheme="minorHAnsi" w:cstheme="minorHAnsi"/>
          <w:b/>
        </w:rPr>
        <w:t>speech</w:t>
      </w:r>
      <w:r w:rsidR="005B15D6" w:rsidRPr="006F52FE">
        <w:rPr>
          <w:rFonts w:asciiTheme="minorHAnsi" w:hAnsiTheme="minorHAnsi" w:cstheme="minorHAnsi"/>
        </w:rPr>
        <w:t>:</w:t>
      </w:r>
      <w:r w:rsidR="00307B5B" w:rsidRPr="006F52FE">
        <w:rPr>
          <w:rFonts w:asciiTheme="minorHAnsi" w:hAnsiTheme="minorHAnsi" w:cstheme="minorHAnsi"/>
          <w:iCs/>
        </w:rPr>
        <w:t xml:space="preserve"> </w:t>
      </w:r>
    </w:p>
    <w:p w14:paraId="4640672B" w14:textId="77777777" w:rsidR="006F52FE" w:rsidRDefault="006F52FE" w:rsidP="006F52FE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2FC2B962" w14:textId="77777777" w:rsidR="006F52FE" w:rsidRDefault="006F52FE" w:rsidP="006F52FE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5C4EB97E" w14:textId="77777777" w:rsidR="006F52FE" w:rsidRDefault="006F52FE" w:rsidP="006F52FE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532F0F42" w14:textId="77777777" w:rsidR="006F52FE" w:rsidRPr="006F52FE" w:rsidRDefault="006F52FE" w:rsidP="006F52FE">
      <w:pPr>
        <w:spacing w:before="100" w:beforeAutospacing="1"/>
        <w:ind w:right="-142"/>
        <w:rPr>
          <w:rFonts w:asciiTheme="minorHAnsi" w:hAnsiTheme="minorHAnsi" w:cstheme="minorHAnsi"/>
        </w:rPr>
      </w:pPr>
    </w:p>
    <w:p w14:paraId="4F6933D0" w14:textId="77777777" w:rsidR="008F42B9" w:rsidRPr="002B7E11" w:rsidRDefault="006F52FE" w:rsidP="006F52FE">
      <w:pPr>
        <w:pStyle w:val="ListParagraph"/>
        <w:numPr>
          <w:ilvl w:val="0"/>
          <w:numId w:val="11"/>
        </w:numPr>
        <w:spacing w:before="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  </w:t>
      </w:r>
      <w:r w:rsidR="008F42B9" w:rsidRPr="006F52FE">
        <w:rPr>
          <w:rFonts w:asciiTheme="minorHAnsi" w:hAnsiTheme="minorHAnsi" w:cstheme="minorHAnsi"/>
        </w:rPr>
        <w:t xml:space="preserve">Please select the most accurate description of any impairment </w:t>
      </w:r>
      <w:r w:rsidR="00D03307" w:rsidRPr="006F52FE">
        <w:rPr>
          <w:rFonts w:asciiTheme="minorHAnsi" w:hAnsiTheme="minorHAnsi" w:cstheme="minorHAnsi"/>
        </w:rPr>
        <w:t xml:space="preserve">with </w:t>
      </w:r>
      <w:r w:rsidR="00D03307" w:rsidRPr="006F52FE">
        <w:rPr>
          <w:rFonts w:asciiTheme="minorHAnsi" w:hAnsiTheme="minorHAnsi" w:cstheme="minorHAnsi"/>
          <w:b/>
        </w:rPr>
        <w:t>shoulder elevation</w:t>
      </w:r>
      <w:r w:rsidR="008F42B9" w:rsidRPr="006F52FE">
        <w:rPr>
          <w:rFonts w:asciiTheme="minorHAnsi" w:hAnsiTheme="minorHAnsi" w:cstheme="minorHAnsi"/>
          <w:iCs/>
        </w:rPr>
        <w:t>.</w:t>
      </w:r>
    </w:p>
    <w:tbl>
      <w:tblPr>
        <w:tblStyle w:val="TableGrid"/>
        <w:tblW w:w="9779" w:type="dxa"/>
        <w:tblInd w:w="-5" w:type="dxa"/>
        <w:tblLook w:val="04A0" w:firstRow="1" w:lastRow="0" w:firstColumn="1" w:lastColumn="0" w:noHBand="0" w:noVBand="1"/>
      </w:tblPr>
      <w:tblGrid>
        <w:gridCol w:w="6945"/>
        <w:gridCol w:w="1417"/>
        <w:gridCol w:w="1417"/>
      </w:tblGrid>
      <w:tr w:rsidR="002B7E11" w:rsidRPr="007C313D" w14:paraId="6B9AE716" w14:textId="77777777" w:rsidTr="00730D39">
        <w:trPr>
          <w:trHeight w:val="454"/>
          <w:tblHeader/>
        </w:trPr>
        <w:tc>
          <w:tcPr>
            <w:tcW w:w="6945" w:type="dxa"/>
            <w:shd w:val="clear" w:color="auto" w:fill="D9D9D9" w:themeFill="background1" w:themeFillShade="D9"/>
            <w:vAlign w:val="center"/>
          </w:tcPr>
          <w:p w14:paraId="11F58E6D" w14:textId="77777777" w:rsidR="002B7E11" w:rsidRPr="007C313D" w:rsidRDefault="002B7E11" w:rsidP="00231D1A">
            <w:pPr>
              <w:spacing w:before="40" w:after="4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7C313D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Description 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465B99A" w14:textId="77777777" w:rsidR="002B7E11" w:rsidRPr="007C313D" w:rsidRDefault="002B7E11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Right CN </w:t>
            </w:r>
            <w:r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XI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D8DFFCC" w14:textId="77777777" w:rsidR="002B7E11" w:rsidRPr="007C313D" w:rsidRDefault="002B7E11" w:rsidP="002B7E11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E21292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Left CN </w:t>
            </w:r>
            <w:r>
              <w:rPr>
                <w:rFonts w:asciiTheme="minorHAnsi" w:eastAsia="Arial Unicode MS" w:hAnsiTheme="minorHAnsi" w:cstheme="minorHAnsi"/>
                <w:b/>
                <w:sz w:val="24"/>
                <w:szCs w:val="24"/>
              </w:rPr>
              <w:t>XI</w:t>
            </w:r>
            <w:r w:rsidRPr="00E21292">
              <w:rPr>
                <w:rFonts w:asciiTheme="minorHAnsi" w:eastAsia="Arial Unicode MS" w:hAnsiTheme="minorHAnsi"/>
                <w:b/>
                <w:sz w:val="24"/>
                <w:szCs w:val="24"/>
              </w:rPr>
              <w:t xml:space="preserve"> </w:t>
            </w:r>
          </w:p>
        </w:tc>
      </w:tr>
      <w:tr w:rsidR="002B7E11" w14:paraId="131C8B90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30A016C0" w14:textId="77777777" w:rsidR="002B7E11" w:rsidRPr="00E21292" w:rsidRDefault="002B7E11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2B7E11">
              <w:rPr>
                <w:rFonts w:asciiTheme="minorHAnsi" w:eastAsia="Arial Unicode MS" w:hAnsiTheme="minorHAnsi"/>
                <w:sz w:val="24"/>
                <w:szCs w:val="24"/>
              </w:rPr>
              <w:t>Normal.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895A2FD" w14:textId="77777777" w:rsidR="002B7E11" w:rsidRPr="007C313D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1106925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6F9A7237" w14:textId="77777777" w:rsidR="002B7E11" w:rsidRDefault="009D33A0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1778552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B7E11" w14:paraId="670F7750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4922D639" w14:textId="77777777" w:rsidR="002B7E11" w:rsidRPr="00555C30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Partial loss (please estimate % loss).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8812A6A" w14:textId="77777777" w:rsidR="002B7E11" w:rsidRPr="00E21292" w:rsidRDefault="002B7E11" w:rsidP="00202D7F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E44F8F3" w14:textId="77777777" w:rsidR="002B7E11" w:rsidRPr="00E21292" w:rsidRDefault="002B7E11" w:rsidP="00202D7F">
            <w:pPr>
              <w:spacing w:before="40" w:after="40"/>
              <w:ind w:left="720"/>
              <w:jc w:val="center"/>
              <w:rPr>
                <w:rFonts w:asciiTheme="minorHAnsi" w:eastAsia="MS Gothic" w:hAnsiTheme="minorHAnsi" w:cstheme="minorHAnsi"/>
                <w:sz w:val="24"/>
                <w:szCs w:val="24"/>
              </w:rPr>
            </w:pPr>
            <w:r w:rsidRPr="00E21292">
              <w:rPr>
                <w:rFonts w:asciiTheme="minorHAnsi" w:eastAsia="MS Gothic" w:hAnsiTheme="minorHAnsi" w:cstheme="minorHAnsi"/>
                <w:sz w:val="24"/>
                <w:szCs w:val="24"/>
              </w:rPr>
              <w:t>%</w:t>
            </w:r>
          </w:p>
        </w:tc>
      </w:tr>
      <w:tr w:rsidR="002B7E11" w14:paraId="4158988B" w14:textId="77777777" w:rsidTr="00730D39">
        <w:trPr>
          <w:trHeight w:val="454"/>
          <w:tblHeader/>
        </w:trPr>
        <w:tc>
          <w:tcPr>
            <w:tcW w:w="6945" w:type="dxa"/>
            <w:shd w:val="clear" w:color="auto" w:fill="auto"/>
            <w:vAlign w:val="center"/>
          </w:tcPr>
          <w:p w14:paraId="57612DC6" w14:textId="77777777" w:rsidR="002B7E11" w:rsidRPr="00555C30" w:rsidRDefault="002B7E11" w:rsidP="00231D1A">
            <w:pPr>
              <w:spacing w:before="40" w:after="40"/>
              <w:rPr>
                <w:rFonts w:asciiTheme="minorHAnsi" w:hAnsiTheme="minorHAnsi"/>
                <w:sz w:val="24"/>
                <w:szCs w:val="24"/>
              </w:rPr>
            </w:pPr>
            <w:r w:rsidRPr="002B7E11">
              <w:rPr>
                <w:rFonts w:asciiTheme="minorHAnsi" w:hAnsiTheme="minorHAnsi"/>
                <w:sz w:val="24"/>
                <w:szCs w:val="24"/>
              </w:rPr>
              <w:t>Complete.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625EC7B" w14:textId="77777777" w:rsidR="002B7E11" w:rsidRPr="00555C30" w:rsidRDefault="009D33A0" w:rsidP="00231D1A">
            <w:pPr>
              <w:spacing w:before="40" w:after="40"/>
              <w:jc w:val="center"/>
              <w:rPr>
                <w:rFonts w:asciiTheme="minorHAnsi" w:hAnsiTheme="minorHAnsi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theme="minorHAnsi"/>
                  <w:sz w:val="24"/>
                  <w:szCs w:val="24"/>
                </w:rPr>
                <w:id w:val="-732691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417" w:type="dxa"/>
            <w:shd w:val="clear" w:color="auto" w:fill="auto"/>
            <w:vAlign w:val="center"/>
          </w:tcPr>
          <w:p w14:paraId="37EE0593" w14:textId="77777777" w:rsidR="002B7E11" w:rsidRDefault="009D33A0" w:rsidP="00231D1A">
            <w:pPr>
              <w:spacing w:before="40" w:after="40"/>
              <w:jc w:val="center"/>
              <w:rPr>
                <w:rFonts w:ascii="MS Gothic" w:eastAsia="MS Gothic" w:hAnsi="MS Gothic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sz w:val="24"/>
                  <w:szCs w:val="24"/>
                </w:rPr>
                <w:id w:val="169765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E11" w:rsidRPr="00606A8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</w:tbl>
    <w:p w14:paraId="7EE0D28D" w14:textId="77777777" w:rsidR="008F42B9" w:rsidRPr="00D03307" w:rsidRDefault="002B7E11" w:rsidP="005B15D6">
      <w:pPr>
        <w:pStyle w:val="ListParagraph"/>
        <w:numPr>
          <w:ilvl w:val="0"/>
          <w:numId w:val="11"/>
        </w:numPr>
        <w:spacing w:before="240" w:after="120"/>
        <w:ind w:left="357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iCs/>
        </w:rPr>
        <w:t xml:space="preserve">  </w:t>
      </w:r>
      <w:r w:rsidR="008F42B9" w:rsidRPr="00D03307">
        <w:rPr>
          <w:rFonts w:asciiTheme="minorHAnsi" w:hAnsiTheme="minorHAnsi" w:cstheme="minorHAnsi"/>
          <w:iCs/>
        </w:rPr>
        <w:t xml:space="preserve">Please describe any </w:t>
      </w:r>
      <w:r w:rsidR="00473A80">
        <w:rPr>
          <w:rFonts w:asciiTheme="minorHAnsi" w:hAnsiTheme="minorHAnsi" w:cstheme="minorHAnsi"/>
          <w:iCs/>
        </w:rPr>
        <w:t xml:space="preserve">other relevant </w:t>
      </w:r>
      <w:r w:rsidR="004F6BE2">
        <w:rPr>
          <w:rFonts w:asciiTheme="minorHAnsi" w:hAnsiTheme="minorHAnsi" w:cstheme="minorHAnsi"/>
          <w:iCs/>
        </w:rPr>
        <w:t>findings</w:t>
      </w:r>
      <w:r w:rsidR="006F52FE">
        <w:rPr>
          <w:rFonts w:asciiTheme="minorHAnsi" w:hAnsiTheme="minorHAnsi" w:cstheme="minorHAnsi"/>
          <w:iCs/>
        </w:rPr>
        <w:t>:</w:t>
      </w:r>
    </w:p>
    <w:p w14:paraId="11FA650F" w14:textId="77777777" w:rsidR="006F52FE" w:rsidRDefault="006F52FE" w:rsidP="006F52FE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4E03B169" w14:textId="77777777" w:rsidR="006F52FE" w:rsidRDefault="006F52FE" w:rsidP="006F52FE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7EB9F57D" w14:textId="77777777" w:rsidR="006F52FE" w:rsidRDefault="006F52FE" w:rsidP="006F52FE">
      <w:pPr>
        <w:tabs>
          <w:tab w:val="right" w:leader="dot" w:pos="9639"/>
        </w:tabs>
        <w:spacing w:before="240"/>
        <w:ind w:right="-1333"/>
        <w:rPr>
          <w:rFonts w:ascii="Calibri" w:hAnsi="Calibri" w:cs="Calibri"/>
          <w:sz w:val="24"/>
          <w:szCs w:val="24"/>
        </w:rPr>
      </w:pPr>
      <w:r w:rsidRPr="007B31D0">
        <w:rPr>
          <w:rFonts w:ascii="Calibri" w:hAnsi="Calibri" w:cs="Calibri"/>
          <w:sz w:val="24"/>
          <w:szCs w:val="24"/>
        </w:rPr>
        <w:tab/>
      </w:r>
    </w:p>
    <w:p w14:paraId="3F0BAF47" w14:textId="77777777" w:rsidR="006F52FE" w:rsidRPr="002B7E11" w:rsidRDefault="006F52FE" w:rsidP="006F52FE">
      <w:pPr>
        <w:spacing w:after="120" w:line="276" w:lineRule="auto"/>
        <w:rPr>
          <w:rFonts w:asciiTheme="minorHAnsi" w:hAnsiTheme="minorHAnsi" w:cstheme="minorHAnsi"/>
          <w:sz w:val="12"/>
          <w:szCs w:val="12"/>
        </w:rPr>
      </w:pPr>
    </w:p>
    <w:p w14:paraId="3E4FFBCD" w14:textId="77777777" w:rsidR="00C512D1" w:rsidRDefault="002B7E11" w:rsidP="0068785E">
      <w:pPr>
        <w:pStyle w:val="GFQuestion"/>
        <w:numPr>
          <w:ilvl w:val="0"/>
          <w:numId w:val="11"/>
        </w:numPr>
        <w:ind w:right="-284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</w:t>
      </w:r>
      <w:r w:rsidR="00C512D1">
        <w:rPr>
          <w:rFonts w:ascii="Calibri" w:hAnsi="Calibri" w:cs="Calibri"/>
          <w:sz w:val="24"/>
          <w:szCs w:val="24"/>
        </w:rPr>
        <w:t>P</w:t>
      </w:r>
      <w:r w:rsidR="00C512D1" w:rsidRPr="00680E60">
        <w:rPr>
          <w:rFonts w:ascii="Calibri" w:hAnsi="Calibri" w:cs="Calibri"/>
          <w:sz w:val="24"/>
          <w:szCs w:val="24"/>
        </w:rPr>
        <w:t xml:space="preserve">lease list </w:t>
      </w:r>
      <w:r w:rsidR="00C512D1" w:rsidRPr="00307B5B">
        <w:rPr>
          <w:rFonts w:ascii="Calibri" w:hAnsi="Calibri" w:cs="Calibri"/>
          <w:b/>
          <w:sz w:val="24"/>
          <w:szCs w:val="24"/>
        </w:rPr>
        <w:t>all conditions</w:t>
      </w:r>
      <w:r w:rsidR="00C512D1" w:rsidRPr="00680E60">
        <w:rPr>
          <w:rFonts w:ascii="Calibri" w:hAnsi="Calibri" w:cs="Calibri"/>
          <w:sz w:val="24"/>
          <w:szCs w:val="24"/>
        </w:rPr>
        <w:t xml:space="preserve"> contributing to the reported impairment and indicate the </w:t>
      </w:r>
      <w:r w:rsidR="00F47C3D" w:rsidRPr="00F47C3D">
        <w:rPr>
          <w:rFonts w:ascii="Calibri" w:hAnsi="Calibri" w:cs="Calibri"/>
          <w:b/>
          <w:sz w:val="24"/>
          <w:szCs w:val="24"/>
        </w:rPr>
        <w:t>percentage</w:t>
      </w:r>
      <w:r w:rsidR="00C512D1" w:rsidRPr="00F47C3D">
        <w:rPr>
          <w:rFonts w:ascii="Calibri" w:hAnsi="Calibri" w:cs="Calibri"/>
          <w:b/>
          <w:sz w:val="24"/>
          <w:szCs w:val="24"/>
        </w:rPr>
        <w:t xml:space="preserve"> </w:t>
      </w:r>
      <w:r>
        <w:rPr>
          <w:rFonts w:ascii="Calibri" w:hAnsi="Calibri" w:cs="Calibri"/>
          <w:b/>
          <w:sz w:val="24"/>
          <w:szCs w:val="24"/>
        </w:rPr>
        <w:t xml:space="preserve">  </w:t>
      </w:r>
      <w:r w:rsidR="00C512D1" w:rsidRPr="00F47C3D">
        <w:rPr>
          <w:rFonts w:ascii="Calibri" w:hAnsi="Calibri" w:cs="Calibri"/>
          <w:b/>
          <w:sz w:val="24"/>
          <w:szCs w:val="24"/>
        </w:rPr>
        <w:t>contribution</w:t>
      </w:r>
      <w:r w:rsidR="00C512D1" w:rsidRPr="00680E60">
        <w:rPr>
          <w:rFonts w:ascii="Calibri" w:hAnsi="Calibri" w:cs="Calibri"/>
          <w:sz w:val="24"/>
          <w:szCs w:val="24"/>
        </w:rPr>
        <w:t>. Include any previously known condition(s) and any new condition(s) you have identified. The contribution total must equal 100%.</w:t>
      </w:r>
    </w:p>
    <w:tbl>
      <w:tblPr>
        <w:tblStyle w:val="TableGrid"/>
        <w:tblW w:w="9780" w:type="dxa"/>
        <w:tblInd w:w="-5" w:type="dxa"/>
        <w:tblLook w:val="04A0" w:firstRow="1" w:lastRow="0" w:firstColumn="1" w:lastColumn="0" w:noHBand="0" w:noVBand="1"/>
      </w:tblPr>
      <w:tblGrid>
        <w:gridCol w:w="7937"/>
        <w:gridCol w:w="1843"/>
      </w:tblGrid>
      <w:tr w:rsidR="006F52FE" w:rsidRPr="00200ADA" w14:paraId="53630665" w14:textId="77777777" w:rsidTr="00730D39">
        <w:trPr>
          <w:trHeight w:val="454"/>
          <w:tblHeader/>
        </w:trPr>
        <w:tc>
          <w:tcPr>
            <w:tcW w:w="793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D7BCC7A" w14:textId="77777777" w:rsidR="006F52FE" w:rsidRPr="00200ADA" w:rsidRDefault="006F52FE" w:rsidP="00231D1A">
            <w:pPr>
              <w:spacing w:before="60" w:after="60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200ADA">
              <w:rPr>
                <w:rFonts w:asciiTheme="minorHAnsi" w:eastAsia="Arial Unicode MS" w:hAnsiTheme="minorHAnsi"/>
                <w:b/>
                <w:sz w:val="24"/>
                <w:szCs w:val="24"/>
              </w:rPr>
              <w:t>Condition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603877" w14:textId="77777777" w:rsidR="006F52FE" w:rsidRPr="00200ADA" w:rsidRDefault="006F52FE" w:rsidP="00231D1A">
            <w:pPr>
              <w:spacing w:before="60" w:after="6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200ADA">
              <w:rPr>
                <w:rFonts w:asciiTheme="minorHAnsi" w:eastAsia="Arial Unicode MS" w:hAnsiTheme="minorHAnsi"/>
                <w:b/>
                <w:sz w:val="24"/>
                <w:szCs w:val="24"/>
              </w:rPr>
              <w:t>Contribution %</w:t>
            </w:r>
          </w:p>
        </w:tc>
      </w:tr>
      <w:tr w:rsidR="006F52FE" w:rsidRPr="00200ADA" w14:paraId="62C99D20" w14:textId="77777777" w:rsidTr="00730D39">
        <w:trPr>
          <w:trHeight w:val="454"/>
          <w:tblHeader/>
        </w:trPr>
        <w:tc>
          <w:tcPr>
            <w:tcW w:w="793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F93061" w14:textId="77777777" w:rsidR="006F52FE" w:rsidRPr="00200ADA" w:rsidRDefault="006F52FE" w:rsidP="00231D1A">
            <w:pPr>
              <w:spacing w:after="60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200ADA">
              <w:rPr>
                <w:rFonts w:asciiTheme="minorHAnsi" w:eastAsia="Arial Unicode MS" w:hAnsiTheme="minorHAnsi"/>
                <w:sz w:val="24"/>
                <w:szCs w:val="24"/>
              </w:rPr>
              <w:t xml:space="preserve">e.g. </w:t>
            </w:r>
            <w:r>
              <w:rPr>
                <w:rFonts w:ascii="Calibri" w:eastAsia="Arial Unicode MS" w:hAnsi="Calibri" w:cs="Calibri"/>
                <w:sz w:val="24"/>
                <w:szCs w:val="24"/>
              </w:rPr>
              <w:t>R MCA stroke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C1AAFE" w14:textId="77777777" w:rsidR="006F52FE" w:rsidRPr="00200ADA" w:rsidRDefault="006F52FE" w:rsidP="00231D1A">
            <w:pPr>
              <w:spacing w:after="60"/>
              <w:jc w:val="center"/>
              <w:rPr>
                <w:rFonts w:asciiTheme="minorHAnsi" w:eastAsia="Arial Unicode MS" w:hAnsiTheme="minorHAnsi"/>
                <w:sz w:val="24"/>
                <w:szCs w:val="24"/>
              </w:rPr>
            </w:pPr>
            <w:r w:rsidRPr="00200ADA">
              <w:rPr>
                <w:rFonts w:asciiTheme="minorHAnsi" w:eastAsia="Arial Unicode MS" w:hAnsiTheme="minorHAnsi"/>
                <w:sz w:val="24"/>
                <w:szCs w:val="24"/>
              </w:rPr>
              <w:t>75%</w:t>
            </w:r>
          </w:p>
        </w:tc>
      </w:tr>
      <w:tr w:rsidR="006F52FE" w:rsidRPr="00200ADA" w14:paraId="76DC97AF" w14:textId="77777777" w:rsidTr="00730D39">
        <w:trPr>
          <w:trHeight w:val="454"/>
          <w:tblHeader/>
        </w:trPr>
        <w:tc>
          <w:tcPr>
            <w:tcW w:w="7937" w:type="dxa"/>
          </w:tcPr>
          <w:p w14:paraId="6B9DC012" w14:textId="77777777" w:rsidR="006F52FE" w:rsidRPr="00200ADA" w:rsidRDefault="006F52FE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1DDE5E83" w14:textId="77777777" w:rsidR="006F52FE" w:rsidRPr="00200ADA" w:rsidRDefault="006F52FE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</w:tr>
      <w:tr w:rsidR="006F52FE" w:rsidRPr="00200ADA" w14:paraId="0F839864" w14:textId="77777777" w:rsidTr="00730D39">
        <w:trPr>
          <w:trHeight w:val="454"/>
          <w:tblHeader/>
        </w:trPr>
        <w:tc>
          <w:tcPr>
            <w:tcW w:w="7937" w:type="dxa"/>
          </w:tcPr>
          <w:p w14:paraId="07B41B73" w14:textId="77777777" w:rsidR="006F52FE" w:rsidRPr="00200ADA" w:rsidRDefault="006F52FE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238DBC75" w14:textId="77777777" w:rsidR="006F52FE" w:rsidRPr="00200ADA" w:rsidRDefault="006F52FE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</w:tr>
      <w:tr w:rsidR="006F52FE" w:rsidRPr="00200ADA" w14:paraId="102497E9" w14:textId="77777777" w:rsidTr="00730D39">
        <w:trPr>
          <w:trHeight w:val="454"/>
          <w:tblHeader/>
        </w:trPr>
        <w:tc>
          <w:tcPr>
            <w:tcW w:w="7937" w:type="dxa"/>
          </w:tcPr>
          <w:p w14:paraId="4679FD88" w14:textId="77777777" w:rsidR="006F52FE" w:rsidRPr="00200ADA" w:rsidRDefault="006F52FE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1003601" w14:textId="77777777" w:rsidR="006F52FE" w:rsidRPr="00200ADA" w:rsidRDefault="006F52FE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</w:tr>
      <w:tr w:rsidR="006F52FE" w:rsidRPr="00200ADA" w14:paraId="024EA196" w14:textId="77777777" w:rsidTr="00730D39">
        <w:trPr>
          <w:trHeight w:val="454"/>
          <w:tblHeader/>
        </w:trPr>
        <w:tc>
          <w:tcPr>
            <w:tcW w:w="7937" w:type="dxa"/>
          </w:tcPr>
          <w:p w14:paraId="66E48D6C" w14:textId="77777777" w:rsidR="006F52FE" w:rsidRPr="00200ADA" w:rsidRDefault="006F52FE" w:rsidP="00231D1A">
            <w:pPr>
              <w:spacing w:after="60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  <w:tc>
          <w:tcPr>
            <w:tcW w:w="1843" w:type="dxa"/>
          </w:tcPr>
          <w:p w14:paraId="691268E2" w14:textId="77777777" w:rsidR="006F52FE" w:rsidRPr="00200ADA" w:rsidRDefault="006F52FE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</w:tr>
      <w:tr w:rsidR="006F52FE" w:rsidRPr="00200ADA" w14:paraId="3E25C55A" w14:textId="77777777" w:rsidTr="00730D39">
        <w:trPr>
          <w:trHeight w:val="454"/>
          <w:tblHeader/>
        </w:trPr>
        <w:tc>
          <w:tcPr>
            <w:tcW w:w="7937" w:type="dxa"/>
          </w:tcPr>
          <w:p w14:paraId="1D99B828" w14:textId="77777777" w:rsidR="006F52FE" w:rsidRPr="00200ADA" w:rsidRDefault="006F52FE" w:rsidP="00231D1A">
            <w:pPr>
              <w:spacing w:before="40" w:after="40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thinThickMediumGap" w:sz="24" w:space="0" w:color="auto"/>
            </w:tcBorders>
          </w:tcPr>
          <w:p w14:paraId="2D3AA702" w14:textId="77777777" w:rsidR="006F52FE" w:rsidRPr="00200ADA" w:rsidRDefault="006F52FE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sz w:val="24"/>
                <w:szCs w:val="24"/>
              </w:rPr>
            </w:pPr>
          </w:p>
        </w:tc>
      </w:tr>
      <w:tr w:rsidR="006F52FE" w:rsidRPr="00200ADA" w14:paraId="058F8A63" w14:textId="77777777" w:rsidTr="00730D39">
        <w:trPr>
          <w:trHeight w:val="454"/>
          <w:tblHeader/>
        </w:trPr>
        <w:tc>
          <w:tcPr>
            <w:tcW w:w="7937" w:type="dxa"/>
            <w:vAlign w:val="center"/>
          </w:tcPr>
          <w:p w14:paraId="4A10EE6D" w14:textId="77777777" w:rsidR="006F52FE" w:rsidRPr="00200ADA" w:rsidRDefault="006F52FE" w:rsidP="00231D1A">
            <w:pPr>
              <w:spacing w:before="40" w:after="40"/>
              <w:jc w:val="right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200ADA">
              <w:rPr>
                <w:rFonts w:asciiTheme="minorHAnsi" w:eastAsia="Arial Unicode MS" w:hAnsi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1843" w:type="dxa"/>
            <w:tcBorders>
              <w:top w:val="thinThickMediumGap" w:sz="24" w:space="0" w:color="auto"/>
              <w:bottom w:val="thinThickMediumGap" w:sz="24" w:space="0" w:color="auto"/>
            </w:tcBorders>
            <w:vAlign w:val="center"/>
          </w:tcPr>
          <w:p w14:paraId="0697B88C" w14:textId="77777777" w:rsidR="006F52FE" w:rsidRPr="00200ADA" w:rsidRDefault="006F52FE" w:rsidP="00231D1A">
            <w:pPr>
              <w:spacing w:before="40" w:after="40"/>
              <w:jc w:val="center"/>
              <w:rPr>
                <w:rFonts w:asciiTheme="minorHAnsi" w:eastAsia="Arial Unicode MS" w:hAnsiTheme="minorHAnsi"/>
                <w:b/>
                <w:sz w:val="24"/>
                <w:szCs w:val="24"/>
              </w:rPr>
            </w:pPr>
            <w:r w:rsidRPr="00200ADA">
              <w:rPr>
                <w:rFonts w:asciiTheme="minorHAnsi" w:eastAsia="Arial Unicode MS" w:hAnsiTheme="minorHAnsi"/>
                <w:b/>
                <w:sz w:val="24"/>
                <w:szCs w:val="24"/>
              </w:rPr>
              <w:t>100%</w:t>
            </w:r>
          </w:p>
        </w:tc>
      </w:tr>
    </w:tbl>
    <w:p w14:paraId="6EBC9BEE" w14:textId="77777777" w:rsidR="006F52FE" w:rsidRDefault="006F52FE" w:rsidP="006F52FE">
      <w:pPr>
        <w:pStyle w:val="GFQuestion"/>
        <w:ind w:right="-284"/>
        <w:rPr>
          <w:rFonts w:ascii="Calibri" w:hAnsi="Calibri" w:cs="Calibri"/>
          <w:sz w:val="24"/>
          <w:szCs w:val="24"/>
        </w:rPr>
      </w:pPr>
    </w:p>
    <w:p w14:paraId="54B6DA7E" w14:textId="77777777" w:rsidR="006F52FE" w:rsidRDefault="006F52FE" w:rsidP="006F52FE">
      <w:pPr>
        <w:pStyle w:val="GFQuestion"/>
        <w:ind w:right="-284"/>
        <w:rPr>
          <w:rFonts w:ascii="Calibri" w:hAnsi="Calibri" w:cs="Calibri"/>
          <w:sz w:val="24"/>
          <w:szCs w:val="24"/>
        </w:rPr>
      </w:pPr>
    </w:p>
    <w:p w14:paraId="05E8F64F" w14:textId="77777777" w:rsidR="00D704BE" w:rsidRDefault="00D704BE" w:rsidP="006108AE">
      <w:pPr>
        <w:rPr>
          <w:rFonts w:asciiTheme="minorHAnsi" w:hAnsiTheme="minorHAnsi" w:cstheme="minorHAnsi"/>
          <w:sz w:val="24"/>
          <w:szCs w:val="24"/>
        </w:rPr>
      </w:pPr>
    </w:p>
    <w:p w14:paraId="553DE2B4" w14:textId="77777777" w:rsidR="005B15D6" w:rsidRDefault="005B15D6" w:rsidP="006108AE">
      <w:pPr>
        <w:rPr>
          <w:rFonts w:asciiTheme="minorHAnsi" w:hAnsiTheme="minorHAnsi" w:cstheme="minorHAnsi"/>
          <w:sz w:val="24"/>
          <w:szCs w:val="24"/>
        </w:rPr>
      </w:pPr>
    </w:p>
    <w:p w14:paraId="422F0176" w14:textId="77777777" w:rsidR="006F52FE" w:rsidRDefault="006F52FE" w:rsidP="006108AE">
      <w:pPr>
        <w:rPr>
          <w:rFonts w:asciiTheme="minorHAnsi" w:hAnsiTheme="minorHAnsi" w:cstheme="minorHAnsi"/>
          <w:sz w:val="24"/>
          <w:szCs w:val="24"/>
        </w:rPr>
      </w:pPr>
    </w:p>
    <w:p w14:paraId="2057DF31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661A0DAD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108B8C81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5499DE7E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2DF9795E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56B1CCB6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7E07397B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76351BF1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6E7DDAEB" w14:textId="77777777" w:rsidR="00CF2AAD" w:rsidRDefault="00CF2AAD" w:rsidP="006108AE">
      <w:pPr>
        <w:rPr>
          <w:rFonts w:asciiTheme="minorHAnsi" w:hAnsiTheme="minorHAnsi" w:cstheme="minorHAnsi"/>
          <w:sz w:val="24"/>
          <w:szCs w:val="24"/>
        </w:rPr>
      </w:pPr>
    </w:p>
    <w:p w14:paraId="6D4458A3" w14:textId="77777777" w:rsidR="00473A80" w:rsidRDefault="00473A80" w:rsidP="006108AE">
      <w:pPr>
        <w:rPr>
          <w:rFonts w:asciiTheme="minorHAnsi" w:hAnsiTheme="minorHAnsi" w:cstheme="minorHAnsi"/>
          <w:sz w:val="24"/>
          <w:szCs w:val="24"/>
        </w:rPr>
      </w:pPr>
    </w:p>
    <w:p w14:paraId="72095B60" w14:textId="77777777" w:rsidR="00D03307" w:rsidRPr="005D03A1" w:rsidRDefault="00D03307" w:rsidP="006108AE">
      <w:pPr>
        <w:rPr>
          <w:rFonts w:asciiTheme="minorHAnsi" w:hAnsiTheme="minorHAnsi" w:cstheme="minorHAnsi"/>
          <w:sz w:val="24"/>
          <w:szCs w:val="24"/>
        </w:rPr>
      </w:pPr>
    </w:p>
    <w:tbl>
      <w:tblPr>
        <w:tblW w:w="0" w:type="dxa"/>
        <w:jc w:val="center"/>
        <w:tblLayout w:type="fixed"/>
        <w:tblLook w:val="04A0" w:firstRow="1" w:lastRow="0" w:firstColumn="1" w:lastColumn="0" w:noHBand="0" w:noVBand="1"/>
      </w:tblPr>
      <w:tblGrid>
        <w:gridCol w:w="3119"/>
        <w:gridCol w:w="3260"/>
        <w:gridCol w:w="2306"/>
        <w:gridCol w:w="2230"/>
      </w:tblGrid>
      <w:tr w:rsidR="000749BD" w:rsidRPr="000749BD" w14:paraId="02EFF911" w14:textId="77777777" w:rsidTr="000749BD">
        <w:trPr>
          <w:cantSplit/>
          <w:jc w:val="center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6C035CF2" w14:textId="77777777" w:rsidR="000749BD" w:rsidRPr="000749BD" w:rsidRDefault="000749BD" w:rsidP="000749BD">
            <w:pPr>
              <w:rPr>
                <w:rFonts w:ascii="Calibri" w:hAnsi="Calibri" w:cs="Calibri"/>
              </w:rPr>
            </w:pPr>
            <w:r w:rsidRPr="000749BD">
              <w:rPr>
                <w:rFonts w:ascii="Calibri" w:hAnsi="Calibri" w:cs="Calibri"/>
              </w:rPr>
              <w:t>Doctor's signature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58119F7B" w14:textId="77777777" w:rsidR="000749BD" w:rsidRPr="000749BD" w:rsidRDefault="000749BD" w:rsidP="000749BD">
            <w:pPr>
              <w:rPr>
                <w:rFonts w:ascii="Calibri" w:hAnsi="Calibri" w:cs="Calibri"/>
              </w:rPr>
            </w:pPr>
            <w:r w:rsidRPr="000749BD">
              <w:rPr>
                <w:rFonts w:ascii="Calibri" w:hAnsi="Calibri" w:cs="Calibri"/>
              </w:rPr>
              <w:t>Doctor's name</w:t>
            </w:r>
          </w:p>
        </w:tc>
        <w:tc>
          <w:tcPr>
            <w:tcW w:w="23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37201D5B" w14:textId="77777777" w:rsidR="000749BD" w:rsidRPr="000749BD" w:rsidRDefault="000749BD" w:rsidP="000749BD">
            <w:pPr>
              <w:rPr>
                <w:rFonts w:ascii="Calibri" w:hAnsi="Calibri" w:cs="Calibri"/>
              </w:rPr>
            </w:pPr>
            <w:r w:rsidRPr="000749BD">
              <w:rPr>
                <w:rFonts w:ascii="Calibri" w:hAnsi="Calibri" w:cs="Calibri"/>
              </w:rPr>
              <w:t>Date</w:t>
            </w:r>
          </w:p>
        </w:tc>
        <w:tc>
          <w:tcPr>
            <w:tcW w:w="22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66130692" w14:textId="77777777" w:rsidR="000749BD" w:rsidRPr="000749BD" w:rsidRDefault="000749BD" w:rsidP="000749BD">
            <w:pPr>
              <w:rPr>
                <w:rFonts w:ascii="Calibri" w:hAnsi="Calibri" w:cs="Calibri"/>
              </w:rPr>
            </w:pPr>
            <w:r w:rsidRPr="000749BD">
              <w:rPr>
                <w:rFonts w:ascii="Calibri" w:hAnsi="Calibri" w:cs="Calibri"/>
              </w:rPr>
              <w:t>Time to complete form</w:t>
            </w:r>
          </w:p>
        </w:tc>
      </w:tr>
      <w:tr w:rsidR="000749BD" w:rsidRPr="000749BD" w14:paraId="03261968" w14:textId="77777777" w:rsidTr="000749BD">
        <w:trPr>
          <w:cantSplit/>
          <w:trHeight w:hRule="exact" w:val="480"/>
          <w:jc w:val="center"/>
        </w:trPr>
        <w:tc>
          <w:tcPr>
            <w:tcW w:w="31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2B57A" w14:textId="77777777" w:rsidR="000749BD" w:rsidRPr="000749BD" w:rsidRDefault="000749BD" w:rsidP="000749BD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2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68DAEB" w14:textId="77777777" w:rsidR="000749BD" w:rsidRPr="000749BD" w:rsidRDefault="000749BD" w:rsidP="000749BD">
            <w:pPr>
              <w:rPr>
                <w:rFonts w:ascii="Calibri" w:hAnsi="Calibri" w:cs="Calibri"/>
              </w:rPr>
            </w:pPr>
          </w:p>
        </w:tc>
        <w:tc>
          <w:tcPr>
            <w:tcW w:w="23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352CC" w14:textId="77777777" w:rsidR="000749BD" w:rsidRPr="000749BD" w:rsidRDefault="000749BD" w:rsidP="000749BD">
            <w:pPr>
              <w:rPr>
                <w:rFonts w:ascii="Calibri" w:hAnsi="Calibri" w:cs="Calibri"/>
              </w:rPr>
            </w:pPr>
          </w:p>
        </w:tc>
        <w:tc>
          <w:tcPr>
            <w:tcW w:w="22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AC2577" w14:textId="77777777" w:rsidR="000749BD" w:rsidRPr="000749BD" w:rsidRDefault="000749BD" w:rsidP="000749BD">
            <w:pPr>
              <w:rPr>
                <w:rFonts w:ascii="Calibri" w:hAnsi="Calibri" w:cs="Calibri"/>
              </w:rPr>
            </w:pPr>
          </w:p>
        </w:tc>
      </w:tr>
    </w:tbl>
    <w:p w14:paraId="67A94FB8" w14:textId="77777777" w:rsidR="004318B5" w:rsidRDefault="004318B5" w:rsidP="000749BD">
      <w:pPr>
        <w:rPr>
          <w:rFonts w:asciiTheme="minorHAnsi" w:hAnsiTheme="minorHAnsi" w:cstheme="minorHAnsi"/>
          <w:sz w:val="24"/>
          <w:szCs w:val="24"/>
        </w:rPr>
      </w:pPr>
    </w:p>
    <w:sectPr w:rsidR="004318B5" w:rsidSect="005D482C">
      <w:footerReference w:type="default" r:id="rId12"/>
      <w:footerReference w:type="first" r:id="rId13"/>
      <w:pgSz w:w="11907" w:h="16840" w:code="9"/>
      <w:pgMar w:top="709" w:right="1134" w:bottom="709" w:left="1134" w:header="0" w:footer="51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77AD80" w14:textId="77777777" w:rsidR="009A2E6E" w:rsidRDefault="009A2E6E">
      <w:r>
        <w:separator/>
      </w:r>
    </w:p>
  </w:endnote>
  <w:endnote w:type="continuationSeparator" w:id="0">
    <w:p w14:paraId="0C0D0A42" w14:textId="77777777" w:rsidR="009A2E6E" w:rsidRDefault="009A2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E05B63E5-CCA4-42FD-9223-57D51E2B658D}"/>
    <w:embedBold r:id="rId2" w:fontKey="{B0144D33-31D3-49A1-8C0C-DE7E8AE4B659}"/>
    <w:embedItalic r:id="rId3" w:fontKey="{6E92F4C2-C1B6-4807-981F-971BBF75C8B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4" w:subsetted="1" w:fontKey="{C7BB5570-3F36-41B4-8EA6-D81DB565F15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 w:cstheme="minorHAnsi"/>
        <w:sz w:val="17"/>
        <w:szCs w:val="17"/>
      </w:rPr>
      <w:id w:val="-199848895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17"/>
            <w:szCs w:val="17"/>
          </w:rPr>
          <w:id w:val="121510025"/>
          <w:docPartObj>
            <w:docPartGallery w:val="Page Numbers (Top of Page)"/>
            <w:docPartUnique/>
          </w:docPartObj>
        </w:sdtPr>
        <w:sdtEndPr/>
        <w:sdtContent>
          <w:p w14:paraId="750F1D92" w14:textId="1F1686B5" w:rsidR="00B56FC9" w:rsidRPr="007926E7" w:rsidRDefault="00A7777B" w:rsidP="000749BD">
            <w:pPr>
              <w:pStyle w:val="Footer"/>
              <w:tabs>
                <w:tab w:val="left" w:pos="2835"/>
              </w:tabs>
              <w:jc w:val="center"/>
              <w:rPr>
                <w:rFonts w:asciiTheme="minorHAnsi" w:hAnsiTheme="minorHAnsi" w:cstheme="minorHAnsi"/>
                <w:sz w:val="17"/>
                <w:szCs w:val="17"/>
              </w:rPr>
            </w:pPr>
            <w:r w:rsidRPr="007926E7">
              <w:rPr>
                <w:rFonts w:asciiTheme="minorHAnsi" w:hAnsiTheme="minorHAnsi" w:cstheme="minorHAnsi"/>
                <w:sz w:val="17"/>
                <w:szCs w:val="17"/>
              </w:rPr>
              <w:t>D94</w:t>
            </w:r>
            <w:r w:rsidR="00DB77B1" w:rsidRPr="007926E7">
              <w:rPr>
                <w:rFonts w:asciiTheme="minorHAnsi" w:hAnsiTheme="minorHAnsi" w:cstheme="minorHAnsi"/>
                <w:sz w:val="17"/>
                <w:szCs w:val="17"/>
              </w:rPr>
              <w:t>30</w:t>
            </w:r>
            <w:r w:rsidR="00434EBA">
              <w:rPr>
                <w:rFonts w:asciiTheme="minorHAnsi" w:hAnsiTheme="minorHAnsi" w:cstheme="minorHAnsi"/>
                <w:sz w:val="17"/>
                <w:szCs w:val="17"/>
              </w:rPr>
              <w:t xml:space="preserve"> </w:t>
            </w:r>
            <w:r w:rsidR="002418F3">
              <w:rPr>
                <w:rFonts w:asciiTheme="minorHAnsi" w:hAnsiTheme="minorHAnsi" w:cstheme="minorHAnsi"/>
                <w:sz w:val="17"/>
                <w:szCs w:val="17"/>
              </w:rPr>
              <w:t>09</w:t>
            </w:r>
            <w:r w:rsidR="00434EBA">
              <w:rPr>
                <w:rFonts w:asciiTheme="minorHAnsi" w:hAnsiTheme="minorHAnsi" w:cstheme="minorHAnsi"/>
                <w:sz w:val="17"/>
                <w:szCs w:val="17"/>
              </w:rPr>
              <w:t>2</w:t>
            </w:r>
            <w:r w:rsidR="002418F3">
              <w:rPr>
                <w:rFonts w:asciiTheme="minorHAnsi" w:hAnsiTheme="minorHAnsi" w:cstheme="minorHAnsi"/>
                <w:sz w:val="17"/>
                <w:szCs w:val="17"/>
              </w:rPr>
              <w:t>4</w:t>
            </w:r>
            <w:r w:rsidR="000749BD" w:rsidRPr="007926E7">
              <w:rPr>
                <w:rFonts w:asciiTheme="minorHAnsi" w:hAnsiTheme="minorHAnsi" w:cstheme="minorHAnsi"/>
                <w:sz w:val="17"/>
                <w:szCs w:val="17"/>
              </w:rPr>
              <w:tab/>
              <w:t xml:space="preserve">Feedback: </w:t>
            </w:r>
            <w:hyperlink r:id="rId1" w:history="1">
              <w:r w:rsidR="000749BD" w:rsidRPr="007926E7">
                <w:rPr>
                  <w:rStyle w:val="Hyperlink"/>
                  <w:rFonts w:asciiTheme="minorHAnsi" w:hAnsiTheme="minorHAnsi" w:cstheme="minorHAnsi"/>
                  <w:sz w:val="17"/>
                  <w:szCs w:val="17"/>
                </w:rPr>
                <w:t>business.improvement.cbd@dva.gov.au</w:t>
              </w:r>
            </w:hyperlink>
            <w:r w:rsidR="000749BD" w:rsidRPr="007926E7">
              <w:rPr>
                <w:rFonts w:asciiTheme="minorHAnsi" w:hAnsiTheme="minorHAnsi" w:cstheme="minorHAnsi"/>
                <w:sz w:val="17"/>
                <w:szCs w:val="17"/>
              </w:rPr>
              <w:tab/>
            </w:r>
            <w:r w:rsidR="00B56FC9" w:rsidRPr="007926E7">
              <w:rPr>
                <w:rFonts w:asciiTheme="minorHAnsi" w:hAnsiTheme="minorHAnsi" w:cstheme="minorHAnsi"/>
                <w:sz w:val="17"/>
                <w:szCs w:val="17"/>
              </w:rPr>
              <w:t xml:space="preserve">Page </w:t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fldChar w:fldCharType="begin"/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instrText xml:space="preserve"> PAGE </w:instrText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fldChar w:fldCharType="separate"/>
            </w:r>
            <w:r w:rsidR="00BC4D8D">
              <w:rPr>
                <w:rFonts w:asciiTheme="minorHAnsi" w:hAnsiTheme="minorHAnsi" w:cstheme="minorHAnsi"/>
                <w:b/>
                <w:bCs/>
                <w:noProof/>
                <w:sz w:val="17"/>
                <w:szCs w:val="17"/>
              </w:rPr>
              <w:t>3</w:t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fldChar w:fldCharType="end"/>
            </w:r>
            <w:r w:rsidR="00B56FC9" w:rsidRPr="007926E7">
              <w:rPr>
                <w:rFonts w:asciiTheme="minorHAnsi" w:hAnsiTheme="minorHAnsi" w:cstheme="minorHAnsi"/>
                <w:sz w:val="17"/>
                <w:szCs w:val="17"/>
              </w:rPr>
              <w:t xml:space="preserve"> of </w:t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fldChar w:fldCharType="begin"/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instrText xml:space="preserve"> NUMPAGES  </w:instrText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fldChar w:fldCharType="separate"/>
            </w:r>
            <w:r w:rsidR="00BC4D8D">
              <w:rPr>
                <w:rFonts w:asciiTheme="minorHAnsi" w:hAnsiTheme="minorHAnsi" w:cstheme="minorHAnsi"/>
                <w:b/>
                <w:bCs/>
                <w:noProof/>
                <w:sz w:val="17"/>
                <w:szCs w:val="17"/>
              </w:rPr>
              <w:t>3</w:t>
            </w:r>
            <w:r w:rsidR="00B56FC9" w:rsidRPr="007926E7">
              <w:rPr>
                <w:rFonts w:asciiTheme="minorHAnsi" w:hAnsiTheme="minorHAnsi" w:cstheme="minorHAnsi"/>
                <w:b/>
                <w:bCs/>
                <w:sz w:val="17"/>
                <w:szCs w:val="17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2280590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57D8027" w14:textId="77777777" w:rsidR="00B56FC9" w:rsidRDefault="00B56FC9">
            <w:pPr>
              <w:pStyle w:val="Footer"/>
              <w:jc w:val="right"/>
            </w:pPr>
            <w:r>
              <w:t>MIA-45-CPENTHGL</w:t>
            </w:r>
            <w:r>
              <w:tab/>
            </w:r>
            <w:r>
              <w:tab/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948C9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AAA3E12" w14:textId="77777777" w:rsidR="00B56FC9" w:rsidRDefault="00B56F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EE6CA9" w14:textId="77777777" w:rsidR="009A2E6E" w:rsidRDefault="009A2E6E">
      <w:r>
        <w:separator/>
      </w:r>
    </w:p>
  </w:footnote>
  <w:footnote w:type="continuationSeparator" w:id="0">
    <w:p w14:paraId="5AA6C303" w14:textId="77777777" w:rsidR="009A2E6E" w:rsidRDefault="009A2E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46020"/>
    <w:multiLevelType w:val="hybridMultilevel"/>
    <w:tmpl w:val="FC2A93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D36655"/>
    <w:multiLevelType w:val="hybridMultilevel"/>
    <w:tmpl w:val="DFC2BBA6"/>
    <w:lvl w:ilvl="0" w:tplc="741007C2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B734501"/>
    <w:multiLevelType w:val="hybridMultilevel"/>
    <w:tmpl w:val="12384988"/>
    <w:lvl w:ilvl="0" w:tplc="64022A32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6760D5"/>
    <w:multiLevelType w:val="hybridMultilevel"/>
    <w:tmpl w:val="37926D4C"/>
    <w:lvl w:ilvl="0" w:tplc="A2DEB384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3631F2"/>
    <w:multiLevelType w:val="hybridMultilevel"/>
    <w:tmpl w:val="D59C8438"/>
    <w:lvl w:ilvl="0" w:tplc="0C09000F">
      <w:start w:val="3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916734"/>
    <w:multiLevelType w:val="hybridMultilevel"/>
    <w:tmpl w:val="04C2D9A4"/>
    <w:lvl w:ilvl="0" w:tplc="FE2C8A92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2D3D56"/>
    <w:multiLevelType w:val="hybridMultilevel"/>
    <w:tmpl w:val="7BB439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A241C1"/>
    <w:multiLevelType w:val="hybridMultilevel"/>
    <w:tmpl w:val="7D2A2D7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99341EC"/>
    <w:multiLevelType w:val="hybridMultilevel"/>
    <w:tmpl w:val="693E0F96"/>
    <w:lvl w:ilvl="0" w:tplc="FE2C8A92">
      <w:start w:val="6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56" w:hanging="360"/>
      </w:pPr>
    </w:lvl>
    <w:lvl w:ilvl="2" w:tplc="0C09001B" w:tentative="1">
      <w:start w:val="1"/>
      <w:numFmt w:val="lowerRoman"/>
      <w:lvlText w:val="%3."/>
      <w:lvlJc w:val="right"/>
      <w:pPr>
        <w:ind w:left="1876" w:hanging="180"/>
      </w:pPr>
    </w:lvl>
    <w:lvl w:ilvl="3" w:tplc="0C09000F" w:tentative="1">
      <w:start w:val="1"/>
      <w:numFmt w:val="decimal"/>
      <w:lvlText w:val="%4."/>
      <w:lvlJc w:val="left"/>
      <w:pPr>
        <w:ind w:left="2596" w:hanging="360"/>
      </w:pPr>
    </w:lvl>
    <w:lvl w:ilvl="4" w:tplc="0C090019" w:tentative="1">
      <w:start w:val="1"/>
      <w:numFmt w:val="lowerLetter"/>
      <w:lvlText w:val="%5."/>
      <w:lvlJc w:val="left"/>
      <w:pPr>
        <w:ind w:left="3316" w:hanging="360"/>
      </w:pPr>
    </w:lvl>
    <w:lvl w:ilvl="5" w:tplc="0C09001B" w:tentative="1">
      <w:start w:val="1"/>
      <w:numFmt w:val="lowerRoman"/>
      <w:lvlText w:val="%6."/>
      <w:lvlJc w:val="right"/>
      <w:pPr>
        <w:ind w:left="4036" w:hanging="180"/>
      </w:pPr>
    </w:lvl>
    <w:lvl w:ilvl="6" w:tplc="0C09000F" w:tentative="1">
      <w:start w:val="1"/>
      <w:numFmt w:val="decimal"/>
      <w:lvlText w:val="%7."/>
      <w:lvlJc w:val="left"/>
      <w:pPr>
        <w:ind w:left="4756" w:hanging="360"/>
      </w:pPr>
    </w:lvl>
    <w:lvl w:ilvl="7" w:tplc="0C090019" w:tentative="1">
      <w:start w:val="1"/>
      <w:numFmt w:val="lowerLetter"/>
      <w:lvlText w:val="%8."/>
      <w:lvlJc w:val="left"/>
      <w:pPr>
        <w:ind w:left="5476" w:hanging="360"/>
      </w:pPr>
    </w:lvl>
    <w:lvl w:ilvl="8" w:tplc="0C0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9" w15:restartNumberingAfterBreak="0">
    <w:nsid w:val="5C365E6B"/>
    <w:multiLevelType w:val="hybridMultilevel"/>
    <w:tmpl w:val="09B81EA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FA2E18"/>
    <w:multiLevelType w:val="hybridMultilevel"/>
    <w:tmpl w:val="7E34F686"/>
    <w:lvl w:ilvl="0" w:tplc="0C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900FCC"/>
    <w:multiLevelType w:val="hybridMultilevel"/>
    <w:tmpl w:val="4FF4C5DA"/>
    <w:lvl w:ilvl="0" w:tplc="0C09000F">
      <w:start w:val="4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C7638A1"/>
    <w:multiLevelType w:val="hybridMultilevel"/>
    <w:tmpl w:val="650035E2"/>
    <w:lvl w:ilvl="0" w:tplc="D062D3F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BD621E"/>
    <w:multiLevelType w:val="hybridMultilevel"/>
    <w:tmpl w:val="F2705BC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04431A2"/>
    <w:multiLevelType w:val="hybridMultilevel"/>
    <w:tmpl w:val="0F823CBC"/>
    <w:lvl w:ilvl="0" w:tplc="7F20877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0FE0092"/>
    <w:multiLevelType w:val="hybridMultilevel"/>
    <w:tmpl w:val="3296F5A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0278B7"/>
    <w:multiLevelType w:val="hybridMultilevel"/>
    <w:tmpl w:val="9DAAFBE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D5A2AB7"/>
    <w:multiLevelType w:val="hybridMultilevel"/>
    <w:tmpl w:val="6A56076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D625C71"/>
    <w:multiLevelType w:val="hybridMultilevel"/>
    <w:tmpl w:val="672A4C8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57763996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4301341">
    <w:abstractNumId w:val="11"/>
  </w:num>
  <w:num w:numId="3" w16cid:durableId="680164220">
    <w:abstractNumId w:val="1"/>
  </w:num>
  <w:num w:numId="4" w16cid:durableId="20925080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74645951">
    <w:abstractNumId w:val="10"/>
  </w:num>
  <w:num w:numId="6" w16cid:durableId="681392505">
    <w:abstractNumId w:val="0"/>
  </w:num>
  <w:num w:numId="7" w16cid:durableId="772748105">
    <w:abstractNumId w:val="16"/>
  </w:num>
  <w:num w:numId="8" w16cid:durableId="275790076">
    <w:abstractNumId w:val="9"/>
  </w:num>
  <w:num w:numId="9" w16cid:durableId="2037727828">
    <w:abstractNumId w:val="13"/>
  </w:num>
  <w:num w:numId="10" w16cid:durableId="1860704480">
    <w:abstractNumId w:val="17"/>
  </w:num>
  <w:num w:numId="11" w16cid:durableId="1868562566">
    <w:abstractNumId w:val="7"/>
  </w:num>
  <w:num w:numId="12" w16cid:durableId="1919554633">
    <w:abstractNumId w:val="3"/>
  </w:num>
  <w:num w:numId="13" w16cid:durableId="1034232928">
    <w:abstractNumId w:val="2"/>
  </w:num>
  <w:num w:numId="14" w16cid:durableId="1679501316">
    <w:abstractNumId w:val="15"/>
  </w:num>
  <w:num w:numId="15" w16cid:durableId="204872740">
    <w:abstractNumId w:val="4"/>
  </w:num>
  <w:num w:numId="16" w16cid:durableId="1295523419">
    <w:abstractNumId w:val="6"/>
  </w:num>
  <w:num w:numId="17" w16cid:durableId="1223634943">
    <w:abstractNumId w:val="18"/>
  </w:num>
  <w:num w:numId="18" w16cid:durableId="461113996">
    <w:abstractNumId w:val="5"/>
  </w:num>
  <w:num w:numId="19" w16cid:durableId="1656493716">
    <w:abstractNumId w:val="8"/>
  </w:num>
  <w:num w:numId="20" w16cid:durableId="96607643">
    <w:abstractNumId w:val="14"/>
  </w:num>
  <w:num w:numId="21" w16cid:durableId="181698817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intFractionalCharacterWidth/>
  <w:embedTrueTypeFonts/>
  <w:saveSubsetFonts/>
  <w:hideSpelling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480"/>
    <w:rsid w:val="00012B31"/>
    <w:rsid w:val="0002398B"/>
    <w:rsid w:val="00037480"/>
    <w:rsid w:val="000414B0"/>
    <w:rsid w:val="00046170"/>
    <w:rsid w:val="00056D84"/>
    <w:rsid w:val="00057C8C"/>
    <w:rsid w:val="00062569"/>
    <w:rsid w:val="000749BD"/>
    <w:rsid w:val="00087E20"/>
    <w:rsid w:val="000918EA"/>
    <w:rsid w:val="000F4C6D"/>
    <w:rsid w:val="001013A0"/>
    <w:rsid w:val="00104A1D"/>
    <w:rsid w:val="001060B9"/>
    <w:rsid w:val="00116BAD"/>
    <w:rsid w:val="00122DEA"/>
    <w:rsid w:val="00125D46"/>
    <w:rsid w:val="00135C57"/>
    <w:rsid w:val="00141A41"/>
    <w:rsid w:val="00153CA2"/>
    <w:rsid w:val="00154CA8"/>
    <w:rsid w:val="00161595"/>
    <w:rsid w:val="00163564"/>
    <w:rsid w:val="0016533A"/>
    <w:rsid w:val="00170121"/>
    <w:rsid w:val="00176F4A"/>
    <w:rsid w:val="0018480D"/>
    <w:rsid w:val="001C14D8"/>
    <w:rsid w:val="001C6006"/>
    <w:rsid w:val="001D7133"/>
    <w:rsid w:val="001F1D8B"/>
    <w:rsid w:val="00202D7F"/>
    <w:rsid w:val="0021080B"/>
    <w:rsid w:val="002248CE"/>
    <w:rsid w:val="00231592"/>
    <w:rsid w:val="00237219"/>
    <w:rsid w:val="002418F3"/>
    <w:rsid w:val="00247128"/>
    <w:rsid w:val="00250642"/>
    <w:rsid w:val="002513A9"/>
    <w:rsid w:val="0025668D"/>
    <w:rsid w:val="00260AC1"/>
    <w:rsid w:val="002676DC"/>
    <w:rsid w:val="00282435"/>
    <w:rsid w:val="00296653"/>
    <w:rsid w:val="002A02E1"/>
    <w:rsid w:val="002B7E11"/>
    <w:rsid w:val="002E65BD"/>
    <w:rsid w:val="003055E3"/>
    <w:rsid w:val="00307B5B"/>
    <w:rsid w:val="00317744"/>
    <w:rsid w:val="00327C32"/>
    <w:rsid w:val="0034046D"/>
    <w:rsid w:val="00342A17"/>
    <w:rsid w:val="00345639"/>
    <w:rsid w:val="0035233C"/>
    <w:rsid w:val="00357BE0"/>
    <w:rsid w:val="0036460C"/>
    <w:rsid w:val="0036541F"/>
    <w:rsid w:val="00366979"/>
    <w:rsid w:val="00385272"/>
    <w:rsid w:val="003852C5"/>
    <w:rsid w:val="003B3F30"/>
    <w:rsid w:val="003B63FF"/>
    <w:rsid w:val="003B67D1"/>
    <w:rsid w:val="003B7CA8"/>
    <w:rsid w:val="003B7DA1"/>
    <w:rsid w:val="003C0433"/>
    <w:rsid w:val="003C550F"/>
    <w:rsid w:val="003D50E0"/>
    <w:rsid w:val="004224C6"/>
    <w:rsid w:val="004228A1"/>
    <w:rsid w:val="00423FEC"/>
    <w:rsid w:val="004318B5"/>
    <w:rsid w:val="00434EBA"/>
    <w:rsid w:val="004367B3"/>
    <w:rsid w:val="00436F25"/>
    <w:rsid w:val="00444E93"/>
    <w:rsid w:val="0046282C"/>
    <w:rsid w:val="00473A80"/>
    <w:rsid w:val="0047507F"/>
    <w:rsid w:val="00477F1F"/>
    <w:rsid w:val="004948C9"/>
    <w:rsid w:val="00495A34"/>
    <w:rsid w:val="004B772C"/>
    <w:rsid w:val="004C1357"/>
    <w:rsid w:val="004C53CC"/>
    <w:rsid w:val="004C7849"/>
    <w:rsid w:val="004D449E"/>
    <w:rsid w:val="004E0122"/>
    <w:rsid w:val="004E6414"/>
    <w:rsid w:val="004E70D0"/>
    <w:rsid w:val="004F482A"/>
    <w:rsid w:val="004F6BE2"/>
    <w:rsid w:val="005013A8"/>
    <w:rsid w:val="005110D4"/>
    <w:rsid w:val="005161B3"/>
    <w:rsid w:val="005213B9"/>
    <w:rsid w:val="0053021D"/>
    <w:rsid w:val="00567FBD"/>
    <w:rsid w:val="005703D0"/>
    <w:rsid w:val="00577EB8"/>
    <w:rsid w:val="00597C5C"/>
    <w:rsid w:val="005A028E"/>
    <w:rsid w:val="005B15D6"/>
    <w:rsid w:val="005D03A1"/>
    <w:rsid w:val="005D482C"/>
    <w:rsid w:val="005D4A13"/>
    <w:rsid w:val="005E4077"/>
    <w:rsid w:val="005E6618"/>
    <w:rsid w:val="005F75F8"/>
    <w:rsid w:val="006108AE"/>
    <w:rsid w:val="006220D8"/>
    <w:rsid w:val="00640406"/>
    <w:rsid w:val="006563A3"/>
    <w:rsid w:val="00660CBA"/>
    <w:rsid w:val="006678F4"/>
    <w:rsid w:val="00670898"/>
    <w:rsid w:val="0068785E"/>
    <w:rsid w:val="00691118"/>
    <w:rsid w:val="00695C8F"/>
    <w:rsid w:val="00697544"/>
    <w:rsid w:val="006C45BD"/>
    <w:rsid w:val="006E2A28"/>
    <w:rsid w:val="006F52FE"/>
    <w:rsid w:val="006F551C"/>
    <w:rsid w:val="00700FEA"/>
    <w:rsid w:val="00703C8A"/>
    <w:rsid w:val="00705215"/>
    <w:rsid w:val="00724B60"/>
    <w:rsid w:val="007306B4"/>
    <w:rsid w:val="00730D39"/>
    <w:rsid w:val="007376B1"/>
    <w:rsid w:val="00742E3E"/>
    <w:rsid w:val="007513A3"/>
    <w:rsid w:val="00770F34"/>
    <w:rsid w:val="007813FC"/>
    <w:rsid w:val="00782EAD"/>
    <w:rsid w:val="007926E7"/>
    <w:rsid w:val="00792BB5"/>
    <w:rsid w:val="00796720"/>
    <w:rsid w:val="007B2B45"/>
    <w:rsid w:val="007B31D0"/>
    <w:rsid w:val="007B3E4E"/>
    <w:rsid w:val="007B5DB7"/>
    <w:rsid w:val="007E57D6"/>
    <w:rsid w:val="007F0D4A"/>
    <w:rsid w:val="007F3B93"/>
    <w:rsid w:val="00806771"/>
    <w:rsid w:val="00817057"/>
    <w:rsid w:val="00823D40"/>
    <w:rsid w:val="00831DE9"/>
    <w:rsid w:val="0083374D"/>
    <w:rsid w:val="00836846"/>
    <w:rsid w:val="00850384"/>
    <w:rsid w:val="00855970"/>
    <w:rsid w:val="00860E1F"/>
    <w:rsid w:val="00872A6B"/>
    <w:rsid w:val="008B7A31"/>
    <w:rsid w:val="008C03AD"/>
    <w:rsid w:val="008C6DF3"/>
    <w:rsid w:val="008C7D8A"/>
    <w:rsid w:val="008F2779"/>
    <w:rsid w:val="008F42B9"/>
    <w:rsid w:val="00903FE9"/>
    <w:rsid w:val="009109D5"/>
    <w:rsid w:val="00915F48"/>
    <w:rsid w:val="00916E76"/>
    <w:rsid w:val="00922E2B"/>
    <w:rsid w:val="00937219"/>
    <w:rsid w:val="00943C0E"/>
    <w:rsid w:val="00945A45"/>
    <w:rsid w:val="00947DC1"/>
    <w:rsid w:val="009525C6"/>
    <w:rsid w:val="009703A5"/>
    <w:rsid w:val="00991583"/>
    <w:rsid w:val="009A2E6E"/>
    <w:rsid w:val="009A61BA"/>
    <w:rsid w:val="009B2B1B"/>
    <w:rsid w:val="009B4E3A"/>
    <w:rsid w:val="009C1D26"/>
    <w:rsid w:val="009C672A"/>
    <w:rsid w:val="009C76CC"/>
    <w:rsid w:val="009D12E3"/>
    <w:rsid w:val="009D33A0"/>
    <w:rsid w:val="009E0E7C"/>
    <w:rsid w:val="009E27F5"/>
    <w:rsid w:val="009E2C9D"/>
    <w:rsid w:val="00A17743"/>
    <w:rsid w:val="00A260E1"/>
    <w:rsid w:val="00A361A6"/>
    <w:rsid w:val="00A7777B"/>
    <w:rsid w:val="00A866DD"/>
    <w:rsid w:val="00A9006D"/>
    <w:rsid w:val="00A91DF9"/>
    <w:rsid w:val="00AA1047"/>
    <w:rsid w:val="00AA7900"/>
    <w:rsid w:val="00AB6128"/>
    <w:rsid w:val="00AC76A6"/>
    <w:rsid w:val="00AD75CC"/>
    <w:rsid w:val="00AE0C12"/>
    <w:rsid w:val="00B15808"/>
    <w:rsid w:val="00B56FC9"/>
    <w:rsid w:val="00B949C7"/>
    <w:rsid w:val="00B959E3"/>
    <w:rsid w:val="00BC4D8D"/>
    <w:rsid w:val="00BE013A"/>
    <w:rsid w:val="00C11279"/>
    <w:rsid w:val="00C13DC9"/>
    <w:rsid w:val="00C17E8D"/>
    <w:rsid w:val="00C255EF"/>
    <w:rsid w:val="00C26895"/>
    <w:rsid w:val="00C32338"/>
    <w:rsid w:val="00C4225F"/>
    <w:rsid w:val="00C4234A"/>
    <w:rsid w:val="00C50850"/>
    <w:rsid w:val="00C512D1"/>
    <w:rsid w:val="00C66E60"/>
    <w:rsid w:val="00C858E4"/>
    <w:rsid w:val="00C85FD0"/>
    <w:rsid w:val="00C90CCC"/>
    <w:rsid w:val="00C94430"/>
    <w:rsid w:val="00C97C18"/>
    <w:rsid w:val="00CB5BFE"/>
    <w:rsid w:val="00CF2AAD"/>
    <w:rsid w:val="00D03307"/>
    <w:rsid w:val="00D204A0"/>
    <w:rsid w:val="00D519D0"/>
    <w:rsid w:val="00D552B1"/>
    <w:rsid w:val="00D62980"/>
    <w:rsid w:val="00D702A4"/>
    <w:rsid w:val="00D704BE"/>
    <w:rsid w:val="00D83E03"/>
    <w:rsid w:val="00D85EA8"/>
    <w:rsid w:val="00D94446"/>
    <w:rsid w:val="00DA5A5B"/>
    <w:rsid w:val="00DB19F0"/>
    <w:rsid w:val="00DB60E9"/>
    <w:rsid w:val="00DB77B1"/>
    <w:rsid w:val="00DD0DEE"/>
    <w:rsid w:val="00DD7009"/>
    <w:rsid w:val="00DD7AEA"/>
    <w:rsid w:val="00DE1FE4"/>
    <w:rsid w:val="00DE2484"/>
    <w:rsid w:val="00DF72D4"/>
    <w:rsid w:val="00DF7FB4"/>
    <w:rsid w:val="00E1345D"/>
    <w:rsid w:val="00E141F0"/>
    <w:rsid w:val="00E21292"/>
    <w:rsid w:val="00E306C7"/>
    <w:rsid w:val="00E67DB2"/>
    <w:rsid w:val="00E7191D"/>
    <w:rsid w:val="00E71FBA"/>
    <w:rsid w:val="00E731F5"/>
    <w:rsid w:val="00E878EC"/>
    <w:rsid w:val="00E95E77"/>
    <w:rsid w:val="00E961E7"/>
    <w:rsid w:val="00EB1C55"/>
    <w:rsid w:val="00EB6333"/>
    <w:rsid w:val="00EC5C98"/>
    <w:rsid w:val="00EC671A"/>
    <w:rsid w:val="00ED295C"/>
    <w:rsid w:val="00F01DD1"/>
    <w:rsid w:val="00F03D73"/>
    <w:rsid w:val="00F10B94"/>
    <w:rsid w:val="00F1172B"/>
    <w:rsid w:val="00F143BC"/>
    <w:rsid w:val="00F1633E"/>
    <w:rsid w:val="00F2061F"/>
    <w:rsid w:val="00F37D1A"/>
    <w:rsid w:val="00F47C3D"/>
    <w:rsid w:val="00F51678"/>
    <w:rsid w:val="00F51FBF"/>
    <w:rsid w:val="00F52698"/>
    <w:rsid w:val="00F64491"/>
    <w:rsid w:val="00F67DF0"/>
    <w:rsid w:val="00F725E9"/>
    <w:rsid w:val="00FA5CC0"/>
    <w:rsid w:val="00FB2288"/>
    <w:rsid w:val="00FB7169"/>
    <w:rsid w:val="00FC2875"/>
    <w:rsid w:val="00FE267E"/>
    <w:rsid w:val="00FF6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BCD7120"/>
  <w15:chartTrackingRefBased/>
  <w15:docId w15:val="{F7798B2F-60BF-4537-BFE1-287BDB002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spacing w:before="240"/>
      <w:outlineLvl w:val="0"/>
    </w:pPr>
    <w:rPr>
      <w:rFonts w:ascii="Arial" w:hAnsi="Arial"/>
      <w:b/>
      <w:sz w:val="24"/>
      <w:u w:val="single"/>
    </w:rPr>
  </w:style>
  <w:style w:type="paragraph" w:styleId="Heading2">
    <w:name w:val="heading 2"/>
    <w:basedOn w:val="Normal"/>
    <w:next w:val="Normal"/>
    <w:qFormat/>
    <w:pPr>
      <w:spacing w:before="120"/>
      <w:outlineLvl w:val="1"/>
    </w:pPr>
    <w:rPr>
      <w:rFonts w:ascii="Arial" w:hAnsi="Arial"/>
      <w:b/>
      <w:sz w:val="24"/>
    </w:rPr>
  </w:style>
  <w:style w:type="paragraph" w:styleId="Heading3">
    <w:name w:val="heading 3"/>
    <w:basedOn w:val="Normal"/>
    <w:next w:val="NormalIndent"/>
    <w:qFormat/>
    <w:pPr>
      <w:ind w:left="360"/>
      <w:outlineLvl w:val="2"/>
    </w:pPr>
    <w:rPr>
      <w:b/>
      <w:sz w:val="24"/>
    </w:rPr>
  </w:style>
  <w:style w:type="paragraph" w:styleId="Heading4">
    <w:name w:val="heading 4"/>
    <w:basedOn w:val="Normal"/>
    <w:next w:val="NormalIndent"/>
    <w:qFormat/>
    <w:pPr>
      <w:ind w:left="360"/>
      <w:outlineLvl w:val="3"/>
    </w:pPr>
    <w:rPr>
      <w:sz w:val="24"/>
      <w:u w:val="single"/>
    </w:rPr>
  </w:style>
  <w:style w:type="paragraph" w:styleId="Heading5">
    <w:name w:val="heading 5"/>
    <w:basedOn w:val="Normal"/>
    <w:next w:val="NormalIndent"/>
    <w:qFormat/>
    <w:pPr>
      <w:ind w:left="720"/>
      <w:outlineLvl w:val="4"/>
    </w:pPr>
    <w:rPr>
      <w:b/>
    </w:rPr>
  </w:style>
  <w:style w:type="paragraph" w:styleId="Heading6">
    <w:name w:val="heading 6"/>
    <w:basedOn w:val="Normal"/>
    <w:next w:val="NormalIndent"/>
    <w:qFormat/>
    <w:pPr>
      <w:ind w:left="720"/>
      <w:outlineLvl w:val="5"/>
    </w:pPr>
    <w:rPr>
      <w:u w:val="single"/>
    </w:rPr>
  </w:style>
  <w:style w:type="paragraph" w:styleId="Heading7">
    <w:name w:val="heading 7"/>
    <w:basedOn w:val="Normal"/>
    <w:next w:val="NormalIndent"/>
    <w:qFormat/>
    <w:pPr>
      <w:ind w:left="720"/>
      <w:outlineLvl w:val="6"/>
    </w:pPr>
    <w:rPr>
      <w:i/>
    </w:rPr>
  </w:style>
  <w:style w:type="paragraph" w:styleId="Heading8">
    <w:name w:val="heading 8"/>
    <w:basedOn w:val="Normal"/>
    <w:next w:val="NormalIndent"/>
    <w:qFormat/>
    <w:pPr>
      <w:ind w:left="720"/>
      <w:outlineLvl w:val="7"/>
    </w:pPr>
    <w:rPr>
      <w:i/>
    </w:rPr>
  </w:style>
  <w:style w:type="paragraph" w:styleId="Heading9">
    <w:name w:val="heading 9"/>
    <w:basedOn w:val="Normal"/>
    <w:next w:val="NormalIndent"/>
    <w:qFormat/>
    <w:pPr>
      <w:ind w:left="720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pPr>
      <w:ind w:left="720"/>
    </w:pPr>
  </w:style>
  <w:style w:type="paragraph" w:styleId="Footer">
    <w:name w:val="footer"/>
    <w:basedOn w:val="Normal"/>
    <w:link w:val="FooterChar"/>
    <w:uiPriority w:val="99"/>
    <w:pPr>
      <w:tabs>
        <w:tab w:val="center" w:pos="4819"/>
        <w:tab w:val="right" w:pos="9071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semiHidden/>
  </w:style>
  <w:style w:type="paragraph" w:customStyle="1" w:styleId="GFQuestion">
    <w:name w:val="GFQuestion"/>
    <w:pPr>
      <w:ind w:left="284" w:hanging="284"/>
    </w:pPr>
    <w:rPr>
      <w:rFonts w:ascii="Arial" w:hAnsi="Arial"/>
    </w:rPr>
  </w:style>
  <w:style w:type="paragraph" w:customStyle="1" w:styleId="GFWriteLine">
    <w:name w:val="GFWriteLine"/>
    <w:pPr>
      <w:tabs>
        <w:tab w:val="right" w:leader="dot" w:pos="9073"/>
      </w:tabs>
      <w:ind w:left="284" w:hanging="284"/>
    </w:pPr>
    <w:rPr>
      <w:rFonts w:ascii="Arial" w:hAnsi="Arial"/>
      <w:sz w:val="8"/>
    </w:rPr>
  </w:style>
  <w:style w:type="paragraph" w:customStyle="1" w:styleId="GFDoctorSignatory">
    <w:name w:val="GFDoctorSignatory"/>
    <w:pPr>
      <w:framePr w:hSpace="181" w:wrap="notBeside" w:hAnchor="text" w:yAlign="bottom"/>
    </w:pPr>
    <w:rPr>
      <w:rFonts w:ascii="Arial" w:hAnsi="Arial"/>
      <w:sz w:val="16"/>
    </w:rPr>
  </w:style>
  <w:style w:type="paragraph" w:customStyle="1" w:styleId="GFFileNum">
    <w:name w:val="GFFileNum"/>
    <w:pPr>
      <w:jc w:val="center"/>
    </w:pPr>
    <w:rPr>
      <w:rFonts w:ascii="Arial" w:hAnsi="Arial"/>
      <w:b/>
    </w:rPr>
  </w:style>
  <w:style w:type="paragraph" w:customStyle="1" w:styleId="GFLogoTop">
    <w:name w:val="GFLogoTop"/>
    <w:pPr>
      <w:tabs>
        <w:tab w:val="left" w:pos="7371"/>
      </w:tabs>
    </w:pPr>
    <w:rPr>
      <w:rFonts w:ascii="Arial" w:hAnsi="Arial"/>
      <w:sz w:val="16"/>
    </w:rPr>
  </w:style>
  <w:style w:type="paragraph" w:customStyle="1" w:styleId="GFLogoBottom">
    <w:name w:val="GFLogoBottom"/>
    <w:pPr>
      <w:tabs>
        <w:tab w:val="left" w:pos="4230"/>
        <w:tab w:val="left" w:pos="7371"/>
      </w:tabs>
    </w:pPr>
    <w:rPr>
      <w:rFonts w:ascii="Arial" w:hAnsi="Arial"/>
      <w:b/>
      <w:sz w:val="22"/>
    </w:rPr>
  </w:style>
  <w:style w:type="paragraph" w:customStyle="1" w:styleId="GFLogo">
    <w:name w:val="GFLogo"/>
    <w:basedOn w:val="Normal"/>
    <w:pPr>
      <w:tabs>
        <w:tab w:val="left" w:pos="7371"/>
      </w:tabs>
    </w:pPr>
    <w:rPr>
      <w:rFonts w:ascii="Arial" w:hAnsi="Arial"/>
    </w:rPr>
  </w:style>
  <w:style w:type="paragraph" w:customStyle="1" w:styleId="GFFormName">
    <w:name w:val="GFFormName"/>
    <w:pPr>
      <w:jc w:val="right"/>
    </w:pPr>
    <w:rPr>
      <w:rFonts w:ascii="Arial" w:hAnsi="Arial"/>
      <w:position w:val="4"/>
      <w:sz w:val="28"/>
    </w:rPr>
  </w:style>
  <w:style w:type="paragraph" w:customStyle="1" w:styleId="GFMIA">
    <w:name w:val="GFMIA"/>
    <w:pPr>
      <w:jc w:val="right"/>
    </w:pPr>
    <w:rPr>
      <w:rFonts w:ascii="Arial" w:hAnsi="Arial"/>
      <w:position w:val="4"/>
      <w:sz w:val="24"/>
    </w:rPr>
  </w:style>
  <w:style w:type="paragraph" w:customStyle="1" w:styleId="GFSurnameCaption">
    <w:name w:val="GFSurnameCaption"/>
    <w:pPr>
      <w:jc w:val="center"/>
    </w:pPr>
    <w:rPr>
      <w:rFonts w:ascii="Arial" w:hAnsi="Arial"/>
      <w:b/>
    </w:rPr>
  </w:style>
  <w:style w:type="paragraph" w:customStyle="1" w:styleId="GFConditionName">
    <w:name w:val="GFConditionName"/>
    <w:rPr>
      <w:rFonts w:ascii="Arial" w:hAnsi="Arial"/>
      <w:b/>
    </w:rPr>
  </w:style>
  <w:style w:type="paragraph" w:customStyle="1" w:styleId="GFDisabPrompt">
    <w:name w:val="GFDisabPrompt"/>
    <w:basedOn w:val="Normal"/>
    <w:rPr>
      <w:rFonts w:ascii="Arial" w:hAnsi="Arial"/>
      <w:sz w:val="16"/>
    </w:rPr>
  </w:style>
  <w:style w:type="paragraph" w:customStyle="1" w:styleId="GFFormCode">
    <w:name w:val="GFFormCode"/>
    <w:rPr>
      <w:rFonts w:ascii="Arial" w:hAnsi="Arial"/>
      <w:sz w:val="12"/>
    </w:rPr>
  </w:style>
  <w:style w:type="paragraph" w:customStyle="1" w:styleId="GFPrompt">
    <w:name w:val="GFPrompt"/>
    <w:rPr>
      <w:rFonts w:ascii="Arial" w:hAnsi="Arial"/>
      <w:i/>
      <w:sz w:val="16"/>
    </w:rPr>
  </w:style>
  <w:style w:type="paragraph" w:customStyle="1" w:styleId="GFYesNo">
    <w:name w:val="GFYesNo"/>
    <w:basedOn w:val="Normal"/>
    <w:pPr>
      <w:ind w:left="284" w:hanging="284"/>
    </w:pPr>
    <w:rPr>
      <w:rFonts w:ascii="Arial" w:hAnsi="Arial"/>
      <w:b/>
      <w:sz w:val="22"/>
    </w:rPr>
  </w:style>
  <w:style w:type="character" w:styleId="Hyperlink">
    <w:name w:val="Hyperlink"/>
    <w:uiPriority w:val="99"/>
    <w:unhideWhenUsed/>
    <w:rsid w:val="006678F4"/>
    <w:rPr>
      <w:color w:val="002561"/>
      <w:u w:val="single"/>
    </w:rPr>
  </w:style>
  <w:style w:type="paragraph" w:styleId="ListParagraph">
    <w:name w:val="List Paragraph"/>
    <w:basedOn w:val="Normal"/>
    <w:uiPriority w:val="34"/>
    <w:qFormat/>
    <w:rsid w:val="006678F4"/>
    <w:pPr>
      <w:ind w:left="720"/>
      <w:contextualSpacing/>
    </w:pPr>
    <w:rPr>
      <w:sz w:val="24"/>
      <w:szCs w:val="24"/>
    </w:rPr>
  </w:style>
  <w:style w:type="paragraph" w:customStyle="1" w:styleId="GFMIA1">
    <w:name w:val="GFMIA_1"/>
    <w:rsid w:val="006678F4"/>
    <w:pPr>
      <w:jc w:val="right"/>
    </w:pPr>
    <w:rPr>
      <w:rFonts w:ascii="Arial" w:hAnsi="Arial"/>
      <w:position w:val="4"/>
      <w:sz w:val="24"/>
    </w:rPr>
  </w:style>
  <w:style w:type="table" w:styleId="TableGrid">
    <w:name w:val="Table Grid"/>
    <w:basedOn w:val="TableNormal"/>
    <w:uiPriority w:val="39"/>
    <w:rsid w:val="006708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D519D0"/>
    <w:rPr>
      <w:color w:val="954F72"/>
      <w:u w:val="single"/>
    </w:rPr>
  </w:style>
  <w:style w:type="character" w:customStyle="1" w:styleId="HeaderChar">
    <w:name w:val="Header Char"/>
    <w:link w:val="Header"/>
    <w:uiPriority w:val="99"/>
    <w:rsid w:val="00C66E60"/>
  </w:style>
  <w:style w:type="character" w:customStyle="1" w:styleId="FooterChar">
    <w:name w:val="Footer Char"/>
    <w:basedOn w:val="DefaultParagraphFont"/>
    <w:link w:val="Footer"/>
    <w:uiPriority w:val="99"/>
    <w:rsid w:val="00B56FC9"/>
  </w:style>
  <w:style w:type="character" w:styleId="CommentReference">
    <w:name w:val="annotation reference"/>
    <w:basedOn w:val="DefaultParagraphFont"/>
    <w:rsid w:val="00943C0E"/>
    <w:rPr>
      <w:sz w:val="16"/>
      <w:szCs w:val="16"/>
    </w:rPr>
  </w:style>
  <w:style w:type="paragraph" w:styleId="CommentText">
    <w:name w:val="annotation text"/>
    <w:basedOn w:val="Normal"/>
    <w:link w:val="CommentTextChar"/>
    <w:rsid w:val="00943C0E"/>
  </w:style>
  <w:style w:type="character" w:customStyle="1" w:styleId="CommentTextChar">
    <w:name w:val="Comment Text Char"/>
    <w:basedOn w:val="DefaultParagraphFont"/>
    <w:link w:val="CommentText"/>
    <w:rsid w:val="00943C0E"/>
  </w:style>
  <w:style w:type="paragraph" w:styleId="CommentSubject">
    <w:name w:val="annotation subject"/>
    <w:basedOn w:val="CommentText"/>
    <w:next w:val="CommentText"/>
    <w:link w:val="CommentSubjectChar"/>
    <w:rsid w:val="00943C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43C0E"/>
    <w:rPr>
      <w:b/>
      <w:bCs/>
    </w:rPr>
  </w:style>
  <w:style w:type="paragraph" w:styleId="Revision">
    <w:name w:val="Revision"/>
    <w:hidden/>
    <w:uiPriority w:val="99"/>
    <w:semiHidden/>
    <w:rsid w:val="00943C0E"/>
  </w:style>
  <w:style w:type="paragraph" w:styleId="BalloonText">
    <w:name w:val="Balloon Text"/>
    <w:basedOn w:val="Normal"/>
    <w:link w:val="BalloonTextChar"/>
    <w:rsid w:val="00943C0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43C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62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usiness.improvement.cbd@dva.gov.a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Application%20Data\DVA\CCPS\National\Template\CCP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3e7bf23-a263-4b03-bd1a-aa45f376bbc6"/>
    <lcf76f155ced4ddcb4097134ff3c332f xmlns="9e8a703b-d3e0-4199-a68a-2c6b4d239088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04DD7A099633469A9B03021E436C02" ma:contentTypeVersion="8" ma:contentTypeDescription="Create a new document." ma:contentTypeScope="" ma:versionID="c5af4e1004e597f6ae9bdc63b4c9c568">
  <xsd:schema xmlns:xsd="http://www.w3.org/2001/XMLSchema" xmlns:xs="http://www.w3.org/2001/XMLSchema" xmlns:p="http://schemas.microsoft.com/office/2006/metadata/properties" xmlns:ns2="9e8a703b-d3e0-4199-a68a-2c6b4d239088" xmlns:ns3="a3e7bf23-a263-4b03-bd1a-aa45f376bbc6" targetNamespace="http://schemas.microsoft.com/office/2006/metadata/properties" ma:root="true" ma:fieldsID="435d3b7527a835dfaa57302af5776dcd" ns2:_="" ns3:_="">
    <xsd:import namespace="9e8a703b-d3e0-4199-a68a-2c6b4d239088"/>
    <xsd:import namespace="a3e7bf23-a263-4b03-bd1a-aa45f376bb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8a703b-d3e0-4199-a68a-2c6b4d2390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ce23699-d321-44ed-a20c-4c4d0d22f6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e7bf23-a263-4b03-bd1a-aa45f376bbc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1d4cbe8-9ea0-4c79-b9a8-612dadfcb078}" ma:internalName="TaxCatchAll" ma:showField="CatchAllData" ma:web="a3e7bf23-a263-4b03-bd1a-aa45f376bb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FBE55C-87A9-472E-AC8F-9F23E580E50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4647EC5-C73C-4A39-817C-D58823A1DBAD}">
  <ds:schemaRefs>
    <ds:schemaRef ds:uri="http://schemas.microsoft.com/office/2006/metadata/properties"/>
    <ds:schemaRef ds:uri="http://schemas.microsoft.com/office/infopath/2007/PartnerControls"/>
    <ds:schemaRef ds:uri="a3e7bf23-a263-4b03-bd1a-aa45f376bbc6"/>
    <ds:schemaRef ds:uri="9e8a703b-d3e0-4199-a68a-2c6b4d239088"/>
  </ds:schemaRefs>
</ds:datastoreItem>
</file>

<file path=customXml/itemProps3.xml><?xml version="1.0" encoding="utf-8"?>
<ds:datastoreItem xmlns:ds="http://schemas.openxmlformats.org/officeDocument/2006/customXml" ds:itemID="{86110A42-8093-43CD-986B-6DD2A607587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0E1818F-216C-4470-9F00-984F666F16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8a703b-d3e0-4199-a68a-2c6b4d239088"/>
    <ds:schemaRef ds:uri="a3e7bf23-a263-4b03-bd1a-aa45f376bb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CCPS</Template>
  <TotalTime>8</TotalTime>
  <Pages>3</Pages>
  <Words>430</Words>
  <Characters>2450</Characters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GARP Chapter 5</vt:lpstr>
    </vt:vector>
  </TitlesOfParts>
  <Company/>
  <LinksUpToDate>false</LinksUpToDate>
  <CharactersWithSpaces>2875</CharactersWithSpaces>
  <SharedDoc>false</SharedDoc>
  <HLinks>
    <vt:vector size="12" baseType="variant">
      <vt:variant>
        <vt:i4>1507400</vt:i4>
      </vt:variant>
      <vt:variant>
        <vt:i4>3</vt:i4>
      </vt:variant>
      <vt:variant>
        <vt:i4>0</vt:i4>
      </vt:variant>
      <vt:variant>
        <vt:i4>5</vt:i4>
      </vt:variant>
      <vt:variant>
        <vt:lpwstr>http://www.dva.gov.au/tfi</vt:lpwstr>
      </vt:variant>
      <vt:variant>
        <vt:lpwstr/>
      </vt:variant>
      <vt:variant>
        <vt:i4>458835</vt:i4>
      </vt:variant>
      <vt:variant>
        <vt:i4>0</vt:i4>
      </vt:variant>
      <vt:variant>
        <vt:i4>0</vt:i4>
      </vt:variant>
      <vt:variant>
        <vt:i4>5</vt:i4>
      </vt:variant>
      <vt:variant>
        <vt:lpwstr>http://www.connect.dva.gov.au/provider/upload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D9430</dc:title>
  <dc:subject>Medical impairment - hearing loss</dc:subject>
  <dc:creator>Department of Veterans' Affairs</dc:creator>
  <cp:keywords>Cranial Nerves</cp:keywords>
  <dc:description/>
  <cp:lastPrinted>2023-12-07T01:31:00Z</cp:lastPrinted>
  <dcterms:created xsi:type="dcterms:W3CDTF">2024-11-06T23:04:00Z</dcterms:created>
  <dcterms:modified xsi:type="dcterms:W3CDTF">2025-01-27T21:48:00Z</dcterms:modified>
</cp:coreProperties>
</file>